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3E920" w14:textId="37D04FE6" w:rsidR="00487FA6" w:rsidRPr="008E1C9C" w:rsidRDefault="00F35726" w:rsidP="009F7C14">
      <w:pPr>
        <w:pStyle w:val="BodyText"/>
        <w:rPr>
          <w:rFonts w:ascii="DextorBlaDRo1" w:hAnsi="DextorBlaDRo1"/>
          <w:color w:val="FFFFFF"/>
          <w:sz w:val="32"/>
        </w:rPr>
      </w:pPr>
      <w:r>
        <w:rPr>
          <w:rFonts w:ascii="URWGroteskTMedExtWid" w:hAnsi="URWGroteskTMedExtWid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14BBC563" wp14:editId="2F9D8779">
                <wp:simplePos x="0" y="0"/>
                <wp:positionH relativeFrom="column">
                  <wp:posOffset>0</wp:posOffset>
                </wp:positionH>
                <wp:positionV relativeFrom="paragraph">
                  <wp:posOffset>-34925</wp:posOffset>
                </wp:positionV>
                <wp:extent cx="5943600" cy="444500"/>
                <wp:effectExtent l="0" t="0" r="19050" b="1270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444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12C1C" id="Rectangle 5" o:spid="_x0000_s1026" style="position:absolute;margin-left:0;margin-top:-2.75pt;width:468pt;height: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" o:allowincell="f" fillcolor="black" strokecolor="white" strokeweight="1pt"/>
            </w:pict>
          </mc:Fallback>
        </mc:AlternateContent>
      </w:r>
      <w:r w:rsidR="00C1137B" w:rsidRPr="008E1C9C">
        <w:rPr>
          <w:rFonts w:ascii="DextorBlaDRo1" w:hAnsi="DextorBlaDRo1"/>
          <w:color w:val="FFFFFF"/>
          <w:sz w:val="48"/>
        </w:rPr>
        <w:t>BOARD OF DIRECTORS MEETIN</w:t>
      </w:r>
      <w:r w:rsidR="007D484A">
        <w:rPr>
          <w:rFonts w:ascii="DextorBlaDRo1" w:hAnsi="DextorBlaDRo1"/>
          <w:color w:val="FFFFFF"/>
          <w:sz w:val="48"/>
        </w:rPr>
        <w:t>G</w:t>
      </w:r>
    </w:p>
    <w:p w14:paraId="60F2CFAD" w14:textId="776AC396" w:rsidR="00505C20" w:rsidRPr="00932D08" w:rsidRDefault="008905BF" w:rsidP="00505C20">
      <w:pPr>
        <w:pStyle w:val="BodyText"/>
        <w:tabs>
          <w:tab w:val="left" w:pos="1440"/>
          <w:tab w:val="left" w:pos="5100"/>
        </w:tabs>
        <w:spacing w:line="360" w:lineRule="atLeast"/>
        <w:ind w:left="1800" w:hanging="1800"/>
        <w:jc w:val="left"/>
        <w:rPr>
          <w:rFonts w:asciiTheme="minorHAnsi" w:hAnsiTheme="minorHAnsi"/>
        </w:rPr>
      </w:pPr>
      <w:r w:rsidRPr="004C313B">
        <w:rPr>
          <w:rFonts w:asciiTheme="minorHAnsi" w:hAnsiTheme="minorHAnsi"/>
          <w:b/>
          <w:bCs/>
        </w:rPr>
        <w:t>Date:</w:t>
      </w:r>
      <w:r w:rsidRPr="004C313B">
        <w:rPr>
          <w:rFonts w:asciiTheme="minorHAnsi" w:hAnsiTheme="minorHAnsi"/>
        </w:rPr>
        <w:tab/>
      </w:r>
      <w:r w:rsidR="00505C20">
        <w:rPr>
          <w:rFonts w:asciiTheme="minorHAnsi" w:hAnsiTheme="minorHAnsi"/>
        </w:rPr>
        <w:t xml:space="preserve">Tuesday </w:t>
      </w:r>
      <w:r w:rsidR="008E1C99">
        <w:rPr>
          <w:rFonts w:asciiTheme="minorHAnsi" w:hAnsiTheme="minorHAnsi"/>
        </w:rPr>
        <w:t>June 4, 2024</w:t>
      </w:r>
      <w:r w:rsidR="00505C20" w:rsidRPr="00D1345E">
        <w:rPr>
          <w:rFonts w:asciiTheme="minorHAnsi" w:hAnsiTheme="minorHAnsi"/>
          <w:vertAlign w:val="superscript"/>
        </w:rPr>
        <w:t>th</w:t>
      </w:r>
      <w:r w:rsidR="00505C20">
        <w:rPr>
          <w:rFonts w:asciiTheme="minorHAnsi" w:hAnsiTheme="minorHAnsi"/>
        </w:rPr>
        <w:t>, 2024</w:t>
      </w:r>
    </w:p>
    <w:p w14:paraId="5E160513" w14:textId="77777777" w:rsidR="00505C20" w:rsidRPr="009B7AA8" w:rsidRDefault="00505C20" w:rsidP="00505C20">
      <w:pPr>
        <w:pStyle w:val="BodyText"/>
        <w:tabs>
          <w:tab w:val="left" w:pos="1440"/>
        </w:tabs>
        <w:spacing w:line="360" w:lineRule="atLeast"/>
        <w:ind w:left="1800" w:hanging="1800"/>
        <w:jc w:val="left"/>
        <w:rPr>
          <w:rFonts w:asciiTheme="minorHAnsi" w:hAnsiTheme="minorHAnsi"/>
          <w:b/>
          <w:bCs/>
          <w:color w:val="FF0000"/>
          <w:u w:val="single"/>
        </w:rPr>
      </w:pPr>
      <w:r w:rsidRPr="00932D08">
        <w:rPr>
          <w:rFonts w:asciiTheme="minorHAnsi" w:hAnsiTheme="minorHAnsi"/>
          <w:b/>
          <w:bCs/>
        </w:rPr>
        <w:t>Place:</w:t>
      </w:r>
      <w:r w:rsidRPr="00932D08">
        <w:rPr>
          <w:rFonts w:asciiTheme="minorHAnsi" w:hAnsiTheme="minorHAnsi"/>
        </w:rPr>
        <w:tab/>
      </w:r>
      <w:r>
        <w:rPr>
          <w:rFonts w:asciiTheme="minorHAnsi" w:hAnsiTheme="minorHAnsi"/>
          <w:b/>
          <w:color w:val="FF0000"/>
          <w:u w:val="single"/>
        </w:rPr>
        <w:t>Zoom</w:t>
      </w:r>
    </w:p>
    <w:p w14:paraId="0DCD92F5" w14:textId="77777777" w:rsidR="00505C20" w:rsidRDefault="00505C20" w:rsidP="00505C20">
      <w:pPr>
        <w:pStyle w:val="BodyText"/>
        <w:tabs>
          <w:tab w:val="left" w:pos="1440"/>
        </w:tabs>
        <w:spacing w:line="360" w:lineRule="atLeast"/>
        <w:jc w:val="left"/>
        <w:rPr>
          <w:rFonts w:asciiTheme="minorHAnsi" w:hAnsiTheme="minorHAnsi"/>
        </w:rPr>
      </w:pPr>
      <w:r w:rsidRPr="00932D08">
        <w:rPr>
          <w:rFonts w:asciiTheme="minorHAnsi" w:hAnsiTheme="minorHAnsi"/>
          <w:b/>
          <w:bCs/>
        </w:rPr>
        <w:t>Time:</w:t>
      </w:r>
      <w:r w:rsidRPr="00932D08">
        <w:rPr>
          <w:rFonts w:asciiTheme="minorHAnsi" w:hAnsiTheme="minorHAnsi"/>
        </w:rPr>
        <w:tab/>
      </w:r>
      <w:r>
        <w:rPr>
          <w:rFonts w:asciiTheme="minorHAnsi" w:hAnsiTheme="minorHAnsi"/>
        </w:rPr>
        <w:t>4:00pm</w:t>
      </w:r>
    </w:p>
    <w:p w14:paraId="228B6772" w14:textId="77777777" w:rsidR="00505C20" w:rsidRDefault="00505C20" w:rsidP="00505C20">
      <w:pPr>
        <w:pStyle w:val="BodyText"/>
        <w:tabs>
          <w:tab w:val="left" w:pos="1440"/>
          <w:tab w:val="left" w:pos="1800"/>
        </w:tabs>
        <w:spacing w:line="276" w:lineRule="auto"/>
        <w:ind w:left="1800" w:hanging="1800"/>
        <w:jc w:val="left"/>
        <w:rPr>
          <w:rFonts w:asciiTheme="minorHAnsi" w:hAnsiTheme="minorHAnsi"/>
          <w:bCs/>
        </w:rPr>
      </w:pPr>
      <w:r w:rsidRPr="004C313B">
        <w:rPr>
          <w:rFonts w:asciiTheme="minorHAnsi" w:hAnsiTheme="minorHAnsi"/>
          <w:b/>
          <w:bCs/>
        </w:rPr>
        <w:t>Agenda:</w:t>
      </w:r>
      <w:r w:rsidRPr="004C313B">
        <w:rPr>
          <w:rFonts w:asciiTheme="minorHAnsi" w:hAnsiTheme="minorHAnsi"/>
          <w:bCs/>
        </w:rPr>
        <w:tab/>
      </w:r>
    </w:p>
    <w:p w14:paraId="590C3ADB" w14:textId="77777777" w:rsidR="00505C20" w:rsidRDefault="00505C20" w:rsidP="00505C20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Call</w:t>
      </w:r>
      <w:r w:rsidRPr="004C313B">
        <w:rPr>
          <w:rFonts w:asciiTheme="minorHAnsi" w:hAnsiTheme="minorHAnsi"/>
          <w:bCs/>
        </w:rPr>
        <w:t xml:space="preserve"> to order.</w:t>
      </w:r>
    </w:p>
    <w:p w14:paraId="72698DA1" w14:textId="764C062A" w:rsidR="00505C20" w:rsidRDefault="00505C20" w:rsidP="00505C20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78541D">
        <w:rPr>
          <w:rFonts w:asciiTheme="minorHAnsi" w:hAnsiTheme="minorHAnsi"/>
          <w:bCs/>
        </w:rPr>
        <w:t>Approve minutes fro</w:t>
      </w:r>
      <w:r>
        <w:rPr>
          <w:rFonts w:asciiTheme="minorHAnsi" w:hAnsiTheme="minorHAnsi"/>
          <w:bCs/>
        </w:rPr>
        <w:t xml:space="preserve">m and </w:t>
      </w:r>
      <w:r w:rsidR="008E1C99">
        <w:rPr>
          <w:rFonts w:asciiTheme="minorHAnsi" w:hAnsiTheme="minorHAnsi"/>
          <w:bCs/>
        </w:rPr>
        <w:t>5</w:t>
      </w:r>
      <w:r>
        <w:rPr>
          <w:rFonts w:asciiTheme="minorHAnsi" w:hAnsiTheme="minorHAnsi"/>
          <w:bCs/>
        </w:rPr>
        <w:t>/</w:t>
      </w:r>
      <w:r w:rsidR="008E1C99">
        <w:rPr>
          <w:rFonts w:asciiTheme="minorHAnsi" w:hAnsiTheme="minorHAnsi"/>
          <w:bCs/>
        </w:rPr>
        <w:t>14</w:t>
      </w:r>
      <w:r>
        <w:rPr>
          <w:rFonts w:asciiTheme="minorHAnsi" w:hAnsiTheme="minorHAnsi"/>
          <w:bCs/>
        </w:rPr>
        <w:t>/2024 meeting.</w:t>
      </w:r>
    </w:p>
    <w:p w14:paraId="73DEB08A" w14:textId="23A7AB76" w:rsidR="008905BF" w:rsidRPr="00505C20" w:rsidRDefault="008905BF" w:rsidP="00505C20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505C20">
        <w:rPr>
          <w:rFonts w:asciiTheme="minorHAnsi" w:hAnsiTheme="minorHAnsi"/>
          <w:bCs/>
        </w:rPr>
        <w:t>President’s Report: Matt</w:t>
      </w:r>
    </w:p>
    <w:p w14:paraId="5C21A89D" w14:textId="5D814EAA" w:rsidR="00C239A7" w:rsidRDefault="008905BF" w:rsidP="007B272A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 w:rsidRPr="00617600">
        <w:rPr>
          <w:rFonts w:asciiTheme="minorHAnsi" w:hAnsiTheme="minorHAnsi"/>
          <w:bCs/>
        </w:rPr>
        <w:t>Lobbyist update / Hearing Information</w:t>
      </w:r>
    </w:p>
    <w:p w14:paraId="2B74A1EC" w14:textId="309BAB9C" w:rsidR="00080106" w:rsidRPr="007B272A" w:rsidRDefault="00080106" w:rsidP="007B272A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GCSA</w:t>
      </w:r>
      <w:r w:rsidR="008E01CE">
        <w:rPr>
          <w:rFonts w:asciiTheme="minorHAnsi" w:hAnsiTheme="minorHAnsi"/>
          <w:bCs/>
        </w:rPr>
        <w:t>NE</w:t>
      </w:r>
      <w:r>
        <w:rPr>
          <w:rFonts w:asciiTheme="minorHAnsi" w:hAnsiTheme="minorHAnsi"/>
          <w:bCs/>
        </w:rPr>
        <w:t xml:space="preserve"> joint meeting</w:t>
      </w:r>
    </w:p>
    <w:p w14:paraId="2523B478" w14:textId="2DCC4D58" w:rsidR="008905BF" w:rsidRPr="00D456FE" w:rsidRDefault="008905BF" w:rsidP="00A27C3D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D456FE">
        <w:rPr>
          <w:rFonts w:asciiTheme="minorHAnsi" w:hAnsiTheme="minorHAnsi"/>
          <w:bCs/>
        </w:rPr>
        <w:t>Vice President’s Report: EJ</w:t>
      </w:r>
    </w:p>
    <w:p w14:paraId="5D3E0758" w14:textId="53D6BD57" w:rsidR="00A27C3D" w:rsidRDefault="008905BF" w:rsidP="00882BBB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Gol</w:t>
      </w:r>
      <w:r w:rsidR="00525FDD">
        <w:rPr>
          <w:rFonts w:asciiTheme="minorHAnsi" w:hAnsiTheme="minorHAnsi"/>
          <w:bCs/>
        </w:rPr>
        <w:t>f</w:t>
      </w:r>
      <w:r w:rsidR="005C7EC8">
        <w:rPr>
          <w:rFonts w:asciiTheme="minorHAnsi" w:hAnsiTheme="minorHAnsi"/>
          <w:bCs/>
        </w:rPr>
        <w:t xml:space="preserve"> updates</w:t>
      </w:r>
      <w:r w:rsidR="00080106">
        <w:rPr>
          <w:rFonts w:asciiTheme="minorHAnsi" w:hAnsiTheme="minorHAnsi"/>
          <w:bCs/>
        </w:rPr>
        <w:t>?</w:t>
      </w:r>
    </w:p>
    <w:p w14:paraId="5B86F0CA" w14:textId="7D028A91" w:rsidR="001209A1" w:rsidRDefault="008905BF" w:rsidP="00080106">
      <w:pPr>
        <w:pStyle w:val="ListParagraph"/>
        <w:spacing w:line="276" w:lineRule="auto"/>
        <w:ind w:left="1800"/>
        <w:rPr>
          <w:rFonts w:asciiTheme="minorHAnsi" w:hAnsiTheme="minorHAnsi"/>
          <w:bCs/>
        </w:rPr>
      </w:pPr>
      <w:r w:rsidRPr="00617600">
        <w:rPr>
          <w:rFonts w:asciiTheme="minorHAnsi" w:hAnsiTheme="minorHAnsi"/>
          <w:bCs/>
        </w:rPr>
        <w:t xml:space="preserve">Secretary’s Report: Pat </w:t>
      </w:r>
    </w:p>
    <w:p w14:paraId="59D78FBB" w14:textId="30AAB9CF" w:rsidR="003728CC" w:rsidRDefault="003728CC" w:rsidP="003728CC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</w:t>
      </w:r>
      <w:r w:rsidR="00524D16">
        <w:rPr>
          <w:rFonts w:asciiTheme="minorHAnsi" w:hAnsiTheme="minorHAnsi"/>
          <w:bCs/>
        </w:rPr>
        <w:t>s</w:t>
      </w:r>
      <w:r w:rsidR="00EF3B30">
        <w:rPr>
          <w:rFonts w:asciiTheme="minorHAnsi" w:hAnsiTheme="minorHAnsi"/>
          <w:bCs/>
        </w:rPr>
        <w:t>?</w:t>
      </w:r>
    </w:p>
    <w:p w14:paraId="5FACDE20" w14:textId="61949969" w:rsidR="003E6634" w:rsidRPr="003728CC" w:rsidRDefault="003E6634" w:rsidP="003728CC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New Member</w:t>
      </w:r>
      <w:r w:rsidR="00A27C3D">
        <w:rPr>
          <w:rFonts w:asciiTheme="minorHAnsi" w:hAnsiTheme="minorHAnsi"/>
          <w:bCs/>
        </w:rPr>
        <w:t>?</w:t>
      </w:r>
    </w:p>
    <w:p w14:paraId="4B7A602D" w14:textId="77777777" w:rsidR="008905BF" w:rsidRPr="0011523B" w:rsidRDefault="008905BF" w:rsidP="008905BF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11523B">
        <w:rPr>
          <w:rFonts w:asciiTheme="minorHAnsi" w:hAnsiTheme="minorHAnsi"/>
        </w:rPr>
        <w:t xml:space="preserve">Treasurer’s Report: Ben </w:t>
      </w:r>
    </w:p>
    <w:p w14:paraId="06C50E7F" w14:textId="76A2A4D7" w:rsidR="00882BBB" w:rsidRPr="00BE3D65" w:rsidRDefault="008905BF" w:rsidP="00BE3D65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 w:rsidRPr="0011523B">
        <w:rPr>
          <w:rFonts w:asciiTheme="minorHAnsi" w:hAnsiTheme="minorHAnsi"/>
        </w:rPr>
        <w:t xml:space="preserve">P&amp;L </w:t>
      </w:r>
    </w:p>
    <w:p w14:paraId="0E0A090B" w14:textId="77777777" w:rsidR="008905BF" w:rsidRDefault="008905BF" w:rsidP="008905BF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11523B">
        <w:rPr>
          <w:rFonts w:asciiTheme="minorHAnsi" w:hAnsiTheme="minorHAnsi"/>
          <w:bCs/>
        </w:rPr>
        <w:t xml:space="preserve">Education Committee Report: </w:t>
      </w:r>
    </w:p>
    <w:p w14:paraId="3209AB49" w14:textId="3CAC14E7" w:rsidR="008905BF" w:rsidRPr="00AE21C9" w:rsidRDefault="00524D16" w:rsidP="008905BF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Updates</w:t>
      </w:r>
      <w:r w:rsidR="00EF3B30">
        <w:rPr>
          <w:rFonts w:asciiTheme="minorHAnsi" w:hAnsiTheme="minorHAnsi"/>
          <w:bCs/>
        </w:rPr>
        <w:t>?</w:t>
      </w:r>
    </w:p>
    <w:p w14:paraId="37FCE384" w14:textId="77777777" w:rsidR="008905BF" w:rsidRDefault="008905BF" w:rsidP="008905BF">
      <w:pPr>
        <w:pStyle w:val="ListParagraph"/>
        <w:numPr>
          <w:ilvl w:val="0"/>
          <w:numId w:val="20"/>
        </w:numPr>
        <w:spacing w:line="276" w:lineRule="auto"/>
        <w:rPr>
          <w:rFonts w:asciiTheme="minorHAnsi" w:hAnsiTheme="minorHAnsi"/>
          <w:bCs/>
        </w:rPr>
      </w:pPr>
      <w:r w:rsidRPr="00720993">
        <w:rPr>
          <w:rFonts w:asciiTheme="minorHAnsi" w:hAnsiTheme="minorHAnsi"/>
          <w:bCs/>
        </w:rPr>
        <w:t xml:space="preserve">Newsletter: </w:t>
      </w:r>
    </w:p>
    <w:p w14:paraId="5D45E3D2" w14:textId="230973CC" w:rsidR="00E93D4C" w:rsidRDefault="00E93D4C" w:rsidP="00E93D4C">
      <w:pPr>
        <w:pStyle w:val="ListParagraph"/>
        <w:numPr>
          <w:ilvl w:val="1"/>
          <w:numId w:val="20"/>
        </w:numPr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Updates</w:t>
      </w:r>
      <w:r w:rsidR="00EF3B30">
        <w:rPr>
          <w:rFonts w:asciiTheme="minorHAnsi" w:hAnsiTheme="minorHAnsi"/>
          <w:bCs/>
        </w:rPr>
        <w:t>?</w:t>
      </w:r>
    </w:p>
    <w:p w14:paraId="6BFF6C64" w14:textId="4A8FCBA7" w:rsidR="00B04533" w:rsidRDefault="008F67FC" w:rsidP="00B04533">
      <w:pPr>
        <w:pStyle w:val="ListParagraph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Past </w:t>
      </w:r>
      <w:r w:rsidR="008905BF" w:rsidRPr="00D35D7D">
        <w:rPr>
          <w:rFonts w:asciiTheme="minorHAnsi" w:hAnsiTheme="minorHAnsi"/>
          <w:bCs/>
        </w:rPr>
        <w:t>President: Dave O</w:t>
      </w:r>
      <w:r w:rsidR="002E21B3">
        <w:rPr>
          <w:rFonts w:asciiTheme="minorHAnsi" w:hAnsiTheme="minorHAnsi"/>
          <w:bCs/>
        </w:rPr>
        <w:t>.</w:t>
      </w:r>
    </w:p>
    <w:p w14:paraId="00086A06" w14:textId="592607E3" w:rsidR="00B04533" w:rsidRPr="00B04533" w:rsidRDefault="00B04533" w:rsidP="00B04533">
      <w:pPr>
        <w:pStyle w:val="ListParagraph"/>
        <w:numPr>
          <w:ilvl w:val="1"/>
          <w:numId w:val="20"/>
        </w:numPr>
        <w:tabs>
          <w:tab w:val="left" w:pos="1440"/>
          <w:tab w:val="left" w:pos="1800"/>
        </w:tabs>
        <w:spacing w:line="276" w:lineRule="auto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Update</w:t>
      </w:r>
      <w:r w:rsidR="00E171F2">
        <w:rPr>
          <w:rFonts w:asciiTheme="minorHAnsi" w:hAnsiTheme="minorHAnsi"/>
          <w:bCs/>
        </w:rPr>
        <w:t>s</w:t>
      </w:r>
      <w:r w:rsidR="00EF3B30">
        <w:rPr>
          <w:rFonts w:asciiTheme="minorHAnsi" w:hAnsiTheme="minorHAnsi"/>
          <w:bCs/>
        </w:rPr>
        <w:t>?</w:t>
      </w:r>
    </w:p>
    <w:p w14:paraId="0C3417E6" w14:textId="77777777" w:rsidR="008905BF" w:rsidRDefault="008905BF" w:rsidP="008905BF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14127F">
        <w:rPr>
          <w:rFonts w:asciiTheme="minorHAnsi" w:hAnsiTheme="minorHAnsi"/>
          <w:bCs/>
        </w:rPr>
        <w:t>New Business:</w:t>
      </w:r>
    </w:p>
    <w:p w14:paraId="7D419DF3" w14:textId="70E2D53D" w:rsidR="009804F3" w:rsidRPr="009804F3" w:rsidRDefault="002356EC" w:rsidP="009804F3">
      <w:pPr>
        <w:pStyle w:val="BodyText"/>
        <w:numPr>
          <w:ilvl w:val="1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Open Forum</w:t>
      </w:r>
    </w:p>
    <w:p w14:paraId="6C450D41" w14:textId="111BA107" w:rsidR="00F417B8" w:rsidRDefault="00F417B8" w:rsidP="00F417B8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Admin Business:</w:t>
      </w:r>
    </w:p>
    <w:p w14:paraId="2663600A" w14:textId="2717DCE2" w:rsidR="00F417B8" w:rsidRDefault="00F4144D" w:rsidP="00F417B8">
      <w:pPr>
        <w:pStyle w:val="BodyText"/>
        <w:numPr>
          <w:ilvl w:val="1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 w:rsidRPr="006737F5">
        <w:rPr>
          <w:rFonts w:asciiTheme="minorHAnsi" w:hAnsiTheme="minorHAnsi"/>
          <w:bCs/>
        </w:rPr>
        <w:t xml:space="preserve">Please notify Harriet of approved membership applications </w:t>
      </w:r>
      <w:r w:rsidR="00D43D0B">
        <w:rPr>
          <w:rFonts w:asciiTheme="minorHAnsi" w:hAnsiTheme="minorHAnsi"/>
          <w:bCs/>
        </w:rPr>
        <w:t>and</w:t>
      </w:r>
      <w:r w:rsidRPr="006737F5">
        <w:rPr>
          <w:rFonts w:asciiTheme="minorHAnsi" w:hAnsiTheme="minorHAnsi"/>
          <w:bCs/>
        </w:rPr>
        <w:t xml:space="preserve"> </w:t>
      </w:r>
      <w:r w:rsidR="002356EC" w:rsidRPr="00A63984">
        <w:rPr>
          <w:rFonts w:asciiTheme="minorHAnsi" w:hAnsiTheme="minorHAnsi"/>
          <w:bCs/>
        </w:rPr>
        <w:t xml:space="preserve">any NEW ACTION ITEMS </w:t>
      </w:r>
      <w:r w:rsidR="00D43D0B">
        <w:rPr>
          <w:rFonts w:asciiTheme="minorHAnsi" w:hAnsiTheme="minorHAnsi"/>
          <w:bCs/>
        </w:rPr>
        <w:t>by</w:t>
      </w:r>
      <w:r w:rsidR="00A63984">
        <w:rPr>
          <w:rFonts w:asciiTheme="minorHAnsi" w:hAnsiTheme="minorHAnsi"/>
          <w:bCs/>
        </w:rPr>
        <w:t xml:space="preserve"> </w:t>
      </w:r>
      <w:bookmarkStart w:id="0" w:name="_Hlk147129710"/>
      <w:r w:rsidR="0003381D">
        <w:rPr>
          <w:rFonts w:asciiTheme="minorHAnsi" w:hAnsiTheme="minorHAnsi"/>
          <w:bCs/>
        </w:rPr>
        <w:t>Thursday</w:t>
      </w:r>
      <w:r w:rsidR="00A63984">
        <w:rPr>
          <w:rFonts w:asciiTheme="minorHAnsi" w:hAnsiTheme="minorHAnsi"/>
          <w:bCs/>
        </w:rPr>
        <w:t>,</w:t>
      </w:r>
      <w:r w:rsidR="00A63984" w:rsidRPr="006737F5">
        <w:rPr>
          <w:rFonts w:asciiTheme="minorHAnsi" w:hAnsiTheme="minorHAnsi"/>
          <w:bCs/>
        </w:rPr>
        <w:t xml:space="preserve"> </w:t>
      </w:r>
      <w:bookmarkEnd w:id="0"/>
      <w:r w:rsidR="008E01CE">
        <w:rPr>
          <w:rFonts w:asciiTheme="minorHAnsi" w:hAnsiTheme="minorHAnsi"/>
          <w:bCs/>
        </w:rPr>
        <w:t>June 6</w:t>
      </w:r>
      <w:r w:rsidR="00092F9C" w:rsidRPr="00092F9C">
        <w:rPr>
          <w:rFonts w:asciiTheme="minorHAnsi" w:hAnsiTheme="minorHAnsi"/>
          <w:bCs/>
          <w:vertAlign w:val="superscript"/>
        </w:rPr>
        <w:t>th</w:t>
      </w:r>
      <w:r w:rsidR="00092F9C">
        <w:rPr>
          <w:rFonts w:asciiTheme="minorHAnsi" w:hAnsiTheme="minorHAnsi"/>
          <w:bCs/>
        </w:rPr>
        <w:t xml:space="preserve"> </w:t>
      </w:r>
    </w:p>
    <w:p w14:paraId="0D0C1C29" w14:textId="739A1371" w:rsidR="001F7004" w:rsidRPr="00D43D0B" w:rsidRDefault="001F7004" w:rsidP="001F7004">
      <w:pPr>
        <w:pStyle w:val="BodyText"/>
        <w:numPr>
          <w:ilvl w:val="0"/>
          <w:numId w:val="20"/>
        </w:numPr>
        <w:tabs>
          <w:tab w:val="left" w:pos="1440"/>
          <w:tab w:val="left" w:pos="1800"/>
        </w:tabs>
        <w:spacing w:line="276" w:lineRule="auto"/>
        <w:jc w:val="left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Adjourn</w:t>
      </w:r>
    </w:p>
    <w:p w14:paraId="64686A1D" w14:textId="482CF220" w:rsidR="002B62E6" w:rsidRPr="0014127F" w:rsidRDefault="002B62E6" w:rsidP="008905BF">
      <w:pPr>
        <w:pStyle w:val="BodyText"/>
        <w:tabs>
          <w:tab w:val="left" w:pos="1440"/>
          <w:tab w:val="left" w:pos="5100"/>
        </w:tabs>
        <w:spacing w:line="360" w:lineRule="atLeast"/>
        <w:ind w:left="1800" w:hanging="1800"/>
        <w:jc w:val="left"/>
        <w:rPr>
          <w:rFonts w:asciiTheme="minorHAnsi" w:hAnsiTheme="minorHAnsi"/>
          <w:bCs/>
        </w:rPr>
      </w:pPr>
    </w:p>
    <w:sectPr w:rsidR="002B62E6" w:rsidRPr="0014127F" w:rsidSect="006472F8">
      <w:headerReference w:type="default" r:id="rId7"/>
      <w:pgSz w:w="12240" w:h="15840" w:code="1"/>
      <w:pgMar w:top="32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A111" w14:textId="77777777" w:rsidR="00FA7207" w:rsidRDefault="00FA7207">
      <w:r>
        <w:separator/>
      </w:r>
    </w:p>
  </w:endnote>
  <w:endnote w:type="continuationSeparator" w:id="0">
    <w:p w14:paraId="2AA8967D" w14:textId="77777777" w:rsidR="00FA7207" w:rsidRDefault="00FA7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xtorBlaDRo1">
    <w:altName w:val="Calibri"/>
    <w:charset w:val="00"/>
    <w:family w:val="auto"/>
    <w:pitch w:val="variable"/>
    <w:sig w:usb0="00000003" w:usb1="00000000" w:usb2="00000000" w:usb3="00000000" w:csb0="00000001" w:csb1="00000000"/>
  </w:font>
  <w:font w:name="URWGroteskTMedExtWid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9CA1A" w14:textId="77777777" w:rsidR="00FA7207" w:rsidRDefault="00FA7207">
      <w:r>
        <w:separator/>
      </w:r>
    </w:p>
  </w:footnote>
  <w:footnote w:type="continuationSeparator" w:id="0">
    <w:p w14:paraId="30641951" w14:textId="77777777" w:rsidR="00FA7207" w:rsidRDefault="00FA7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DC4AB" w14:textId="77777777" w:rsidR="00DB7E66" w:rsidRDefault="006D1000" w:rsidP="00C87DF9">
    <w:pPr>
      <w:pStyle w:val="BodyText"/>
    </w:pPr>
    <w:r>
      <w:rPr>
        <w:noProof/>
      </w:rPr>
      <w:drawing>
        <wp:inline distT="0" distB="0" distL="0" distR="0" wp14:anchorId="01561733" wp14:editId="5EC4A1EB">
          <wp:extent cx="1133475" cy="1133475"/>
          <wp:effectExtent l="0" t="0" r="9525" b="9525"/>
          <wp:docPr id="1" name="Picture 1" descr="http://nhgcsa.org/images/nhgcsa_sm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nhgcsa.org/images/nhgcsa_sm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5ED394" w14:textId="5DB41A08" w:rsidR="00DB7E66" w:rsidRPr="00C1137B" w:rsidRDefault="002F10F0" w:rsidP="002F10F0">
    <w:pPr>
      <w:pStyle w:val="BodyText"/>
      <w:spacing w:before="120"/>
      <w:rPr>
        <w:rFonts w:ascii="Arial" w:hAnsi="Arial" w:cs="Arial"/>
        <w:b/>
        <w:bCs/>
        <w:sz w:val="20"/>
        <w:szCs w:val="20"/>
      </w:rPr>
    </w:pPr>
    <w:r w:rsidRPr="001B6432">
      <w:rPr>
        <w:rFonts w:ascii="Times New Roman" w:hAnsi="Times New Roman"/>
        <w:color w:val="000000"/>
        <w:sz w:val="23"/>
        <w:szCs w:val="23"/>
        <w:shd w:val="clear" w:color="auto" w:fill="FFFFFF"/>
      </w:rPr>
      <w:t>PO Box 269</w:t>
    </w:r>
    <w:r>
      <w:rPr>
        <w:rFonts w:ascii="Times New Roman" w:hAnsi="Times New Roman"/>
        <w:color w:val="000000"/>
        <w:sz w:val="23"/>
        <w:szCs w:val="23"/>
        <w:shd w:val="clear" w:color="auto" w:fill="FFFFFF"/>
      </w:rPr>
      <w:t xml:space="preserve">1 </w:t>
    </w:r>
    <w:r w:rsidRPr="001B6432">
      <w:rPr>
        <w:rFonts w:ascii="Times New Roman" w:hAnsi="Times New Roman"/>
        <w:sz w:val="20"/>
        <w:szCs w:val="20"/>
      </w:rPr>
      <w:sym w:font="Wingdings 2" w:char="F0AD"/>
    </w:r>
    <w:r w:rsidRPr="001B6432">
      <w:rPr>
        <w:rFonts w:ascii="Times New Roman" w:hAnsi="Times New Roman"/>
        <w:sz w:val="20"/>
        <w:szCs w:val="20"/>
      </w:rPr>
      <w:t xml:space="preserve"> </w:t>
    </w:r>
    <w:r w:rsidRPr="001B6432">
      <w:rPr>
        <w:rFonts w:ascii="Times New Roman" w:hAnsi="Times New Roman"/>
        <w:color w:val="000000"/>
        <w:sz w:val="23"/>
        <w:szCs w:val="23"/>
        <w:shd w:val="clear" w:color="auto" w:fill="FFFFFF"/>
      </w:rPr>
      <w:t xml:space="preserve">Concord, NH 03302 </w:t>
    </w:r>
    <w:r w:rsidRPr="001B6432">
      <w:rPr>
        <w:rFonts w:ascii="Times New Roman" w:hAnsi="Times New Roman"/>
        <w:sz w:val="20"/>
        <w:szCs w:val="20"/>
      </w:rPr>
      <w:sym w:font="Wingdings 2" w:char="F0AD"/>
    </w:r>
    <w:r w:rsidRPr="001B6432">
      <w:rPr>
        <w:rFonts w:ascii="Times New Roman" w:hAnsi="Times New Roman"/>
        <w:sz w:val="20"/>
        <w:szCs w:val="20"/>
      </w:rPr>
      <w:t xml:space="preserve"> 484-467-6466 </w:t>
    </w:r>
    <w:r w:rsidRPr="001B6432">
      <w:rPr>
        <w:rFonts w:ascii="Times New Roman" w:hAnsi="Times New Roman"/>
        <w:sz w:val="20"/>
        <w:szCs w:val="20"/>
      </w:rPr>
      <w:sym w:font="Wingdings 2" w:char="F0AD"/>
    </w:r>
    <w:r>
      <w:rPr>
        <w:rFonts w:ascii="Times New Roman" w:hAnsi="Times New Roman"/>
        <w:sz w:val="20"/>
        <w:szCs w:val="20"/>
      </w:rPr>
      <w:t xml:space="preserve"> </w:t>
    </w:r>
    <w:r w:rsidRPr="002F10F0">
      <w:rPr>
        <w:rFonts w:ascii="Times New Roman" w:hAnsi="Times New Roman"/>
        <w:sz w:val="20"/>
        <w:szCs w:val="20"/>
      </w:rPr>
      <w:t>www.NHGCSA.com</w:t>
    </w:r>
    <w:r>
      <w:rPr>
        <w:rFonts w:ascii="Times New Roman" w:hAnsi="Times New Roman"/>
        <w:sz w:val="20"/>
        <w:szCs w:val="20"/>
      </w:rPr>
      <w:t xml:space="preserve"> </w:t>
    </w:r>
    <w:r w:rsidRPr="001B6432">
      <w:rPr>
        <w:rFonts w:ascii="Times New Roman" w:hAnsi="Times New Roman"/>
        <w:sz w:val="20"/>
        <w:szCs w:val="20"/>
      </w:rPr>
      <w:sym w:font="Wingdings 2" w:char="F0AD"/>
    </w:r>
    <w:r w:rsidRPr="001B6432">
      <w:rPr>
        <w:rFonts w:ascii="Times New Roman" w:hAnsi="Times New Roman"/>
        <w:sz w:val="20"/>
        <w:szCs w:val="20"/>
      </w:rPr>
      <w:t xml:space="preserve"> info@NHGCSA.com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A5CCE"/>
    <w:multiLevelType w:val="hybridMultilevel"/>
    <w:tmpl w:val="4E4E5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43724"/>
    <w:multiLevelType w:val="hybridMultilevel"/>
    <w:tmpl w:val="463AA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325CA"/>
    <w:multiLevelType w:val="hybridMultilevel"/>
    <w:tmpl w:val="E8640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34E12"/>
    <w:multiLevelType w:val="hybridMultilevel"/>
    <w:tmpl w:val="557E2D6A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B9407002">
      <w:start w:val="11"/>
      <w:numFmt w:val="bullet"/>
      <w:lvlText w:val="-"/>
      <w:lvlJc w:val="left"/>
      <w:pPr>
        <w:ind w:left="3240" w:hanging="360"/>
      </w:pPr>
      <w:rPr>
        <w:rFonts w:ascii="Calibri" w:eastAsia="Times New Roman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E641C6F"/>
    <w:multiLevelType w:val="hybridMultilevel"/>
    <w:tmpl w:val="6E0C1DD6"/>
    <w:lvl w:ilvl="0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5" w15:restartNumberingAfterBreak="0">
    <w:nsid w:val="22DD30A9"/>
    <w:multiLevelType w:val="hybridMultilevel"/>
    <w:tmpl w:val="0964C1D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46209D9"/>
    <w:multiLevelType w:val="hybridMultilevel"/>
    <w:tmpl w:val="0152079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63633D"/>
    <w:multiLevelType w:val="hybridMultilevel"/>
    <w:tmpl w:val="AA621FB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86D16F7"/>
    <w:multiLevelType w:val="hybridMultilevel"/>
    <w:tmpl w:val="669C0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24CF5"/>
    <w:multiLevelType w:val="hybridMultilevel"/>
    <w:tmpl w:val="AFF8295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2494CD5"/>
    <w:multiLevelType w:val="hybridMultilevel"/>
    <w:tmpl w:val="B674F9C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7ED34FE"/>
    <w:multiLevelType w:val="hybridMultilevel"/>
    <w:tmpl w:val="358A39F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9413AB7"/>
    <w:multiLevelType w:val="hybridMultilevel"/>
    <w:tmpl w:val="7DBE70A4"/>
    <w:lvl w:ilvl="0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3" w15:restartNumberingAfterBreak="0">
    <w:nsid w:val="3DE543FF"/>
    <w:multiLevelType w:val="hybridMultilevel"/>
    <w:tmpl w:val="947E35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FB13A10"/>
    <w:multiLevelType w:val="hybridMultilevel"/>
    <w:tmpl w:val="713202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86A4868"/>
    <w:multiLevelType w:val="hybridMultilevel"/>
    <w:tmpl w:val="13DAF7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D366F"/>
    <w:multiLevelType w:val="hybridMultilevel"/>
    <w:tmpl w:val="058289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4F4C94"/>
    <w:multiLevelType w:val="hybridMultilevel"/>
    <w:tmpl w:val="76BA4C32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9313C28"/>
    <w:multiLevelType w:val="hybridMultilevel"/>
    <w:tmpl w:val="8EDE7E3C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75DC56C9"/>
    <w:multiLevelType w:val="hybridMultilevel"/>
    <w:tmpl w:val="61E88E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A734E5"/>
    <w:multiLevelType w:val="hybridMultilevel"/>
    <w:tmpl w:val="F882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578619">
    <w:abstractNumId w:val="3"/>
  </w:num>
  <w:num w:numId="2" w16cid:durableId="1541556318">
    <w:abstractNumId w:val="5"/>
  </w:num>
  <w:num w:numId="3" w16cid:durableId="1751998032">
    <w:abstractNumId w:val="11"/>
  </w:num>
  <w:num w:numId="4" w16cid:durableId="172498330">
    <w:abstractNumId w:val="9"/>
  </w:num>
  <w:num w:numId="5" w16cid:durableId="1322659979">
    <w:abstractNumId w:val="8"/>
  </w:num>
  <w:num w:numId="6" w16cid:durableId="1791319038">
    <w:abstractNumId w:val="1"/>
  </w:num>
  <w:num w:numId="7" w16cid:durableId="1899855525">
    <w:abstractNumId w:val="2"/>
  </w:num>
  <w:num w:numId="8" w16cid:durableId="1726685184">
    <w:abstractNumId w:val="6"/>
  </w:num>
  <w:num w:numId="9" w16cid:durableId="817460505">
    <w:abstractNumId w:val="20"/>
  </w:num>
  <w:num w:numId="10" w16cid:durableId="1839617746">
    <w:abstractNumId w:val="19"/>
  </w:num>
  <w:num w:numId="11" w16cid:durableId="1239362999">
    <w:abstractNumId w:val="10"/>
  </w:num>
  <w:num w:numId="12" w16cid:durableId="1093473197">
    <w:abstractNumId w:val="0"/>
  </w:num>
  <w:num w:numId="13" w16cid:durableId="1812942386">
    <w:abstractNumId w:val="12"/>
  </w:num>
  <w:num w:numId="14" w16cid:durableId="1838109678">
    <w:abstractNumId w:val="7"/>
  </w:num>
  <w:num w:numId="15" w16cid:durableId="1500147624">
    <w:abstractNumId w:val="15"/>
  </w:num>
  <w:num w:numId="16" w16cid:durableId="1397124656">
    <w:abstractNumId w:val="4"/>
  </w:num>
  <w:num w:numId="17" w16cid:durableId="187719489">
    <w:abstractNumId w:val="14"/>
  </w:num>
  <w:num w:numId="18" w16cid:durableId="1734426355">
    <w:abstractNumId w:val="13"/>
  </w:num>
  <w:num w:numId="19" w16cid:durableId="1197616196">
    <w:abstractNumId w:val="18"/>
  </w:num>
  <w:num w:numId="20" w16cid:durableId="2100444345">
    <w:abstractNumId w:val="17"/>
  </w:num>
  <w:num w:numId="21" w16cid:durableId="906838352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828"/>
    <w:rsid w:val="00002926"/>
    <w:rsid w:val="00003D83"/>
    <w:rsid w:val="00004005"/>
    <w:rsid w:val="00015B20"/>
    <w:rsid w:val="00025F5D"/>
    <w:rsid w:val="00026250"/>
    <w:rsid w:val="0003381D"/>
    <w:rsid w:val="0003773C"/>
    <w:rsid w:val="00045F17"/>
    <w:rsid w:val="00046789"/>
    <w:rsid w:val="00046E35"/>
    <w:rsid w:val="000470F8"/>
    <w:rsid w:val="000479E4"/>
    <w:rsid w:val="000505D8"/>
    <w:rsid w:val="00051AE3"/>
    <w:rsid w:val="0005379B"/>
    <w:rsid w:val="00055ADB"/>
    <w:rsid w:val="00056F25"/>
    <w:rsid w:val="00062E35"/>
    <w:rsid w:val="00062EAB"/>
    <w:rsid w:val="000663EF"/>
    <w:rsid w:val="00071DD9"/>
    <w:rsid w:val="00075132"/>
    <w:rsid w:val="0007540D"/>
    <w:rsid w:val="00076BCF"/>
    <w:rsid w:val="00080106"/>
    <w:rsid w:val="00087F05"/>
    <w:rsid w:val="000916C3"/>
    <w:rsid w:val="00092F9C"/>
    <w:rsid w:val="0009513F"/>
    <w:rsid w:val="000975C6"/>
    <w:rsid w:val="000A04E9"/>
    <w:rsid w:val="000A69C8"/>
    <w:rsid w:val="000A73A8"/>
    <w:rsid w:val="000B6AE8"/>
    <w:rsid w:val="000B6CEE"/>
    <w:rsid w:val="000C0066"/>
    <w:rsid w:val="000C2262"/>
    <w:rsid w:val="000C75B3"/>
    <w:rsid w:val="000D3D64"/>
    <w:rsid w:val="000D49DF"/>
    <w:rsid w:val="000E5FC3"/>
    <w:rsid w:val="000E66B2"/>
    <w:rsid w:val="000E6F11"/>
    <w:rsid w:val="000F12E1"/>
    <w:rsid w:val="000F4DD1"/>
    <w:rsid w:val="000F7931"/>
    <w:rsid w:val="001060B2"/>
    <w:rsid w:val="00107D04"/>
    <w:rsid w:val="00114C03"/>
    <w:rsid w:val="0011523B"/>
    <w:rsid w:val="00115BBA"/>
    <w:rsid w:val="001209A1"/>
    <w:rsid w:val="0012315E"/>
    <w:rsid w:val="001311EC"/>
    <w:rsid w:val="00140C46"/>
    <w:rsid w:val="0014127F"/>
    <w:rsid w:val="00143864"/>
    <w:rsid w:val="00146A69"/>
    <w:rsid w:val="001476C1"/>
    <w:rsid w:val="00147A36"/>
    <w:rsid w:val="00154E0B"/>
    <w:rsid w:val="00157A8A"/>
    <w:rsid w:val="00160F7D"/>
    <w:rsid w:val="00167813"/>
    <w:rsid w:val="0017316A"/>
    <w:rsid w:val="00175A24"/>
    <w:rsid w:val="001777F5"/>
    <w:rsid w:val="00177FEA"/>
    <w:rsid w:val="0018777F"/>
    <w:rsid w:val="001915F0"/>
    <w:rsid w:val="001918E7"/>
    <w:rsid w:val="00192429"/>
    <w:rsid w:val="001937CD"/>
    <w:rsid w:val="00194D99"/>
    <w:rsid w:val="001A0278"/>
    <w:rsid w:val="001A0523"/>
    <w:rsid w:val="001B0EAD"/>
    <w:rsid w:val="001B6A20"/>
    <w:rsid w:val="001C678E"/>
    <w:rsid w:val="001C6828"/>
    <w:rsid w:val="001E303D"/>
    <w:rsid w:val="001F0E6D"/>
    <w:rsid w:val="001F19A9"/>
    <w:rsid w:val="001F34F4"/>
    <w:rsid w:val="001F5AA7"/>
    <w:rsid w:val="001F6A5A"/>
    <w:rsid w:val="001F6E7F"/>
    <w:rsid w:val="001F7004"/>
    <w:rsid w:val="00200A86"/>
    <w:rsid w:val="00203580"/>
    <w:rsid w:val="00204564"/>
    <w:rsid w:val="00206C62"/>
    <w:rsid w:val="00213C95"/>
    <w:rsid w:val="00214A76"/>
    <w:rsid w:val="002173D5"/>
    <w:rsid w:val="0022701F"/>
    <w:rsid w:val="0023149A"/>
    <w:rsid w:val="002342D8"/>
    <w:rsid w:val="002356EC"/>
    <w:rsid w:val="0025397E"/>
    <w:rsid w:val="00256B05"/>
    <w:rsid w:val="00266E32"/>
    <w:rsid w:val="00271D21"/>
    <w:rsid w:val="0027265F"/>
    <w:rsid w:val="002763B6"/>
    <w:rsid w:val="00277C1D"/>
    <w:rsid w:val="0028055D"/>
    <w:rsid w:val="00281392"/>
    <w:rsid w:val="00281A28"/>
    <w:rsid w:val="002854C1"/>
    <w:rsid w:val="002947A6"/>
    <w:rsid w:val="002A0EB7"/>
    <w:rsid w:val="002A1697"/>
    <w:rsid w:val="002A3349"/>
    <w:rsid w:val="002A3DBC"/>
    <w:rsid w:val="002A4D61"/>
    <w:rsid w:val="002A603A"/>
    <w:rsid w:val="002A6A5E"/>
    <w:rsid w:val="002B5F28"/>
    <w:rsid w:val="002B62E6"/>
    <w:rsid w:val="002B65D8"/>
    <w:rsid w:val="002B6E16"/>
    <w:rsid w:val="002C6B6B"/>
    <w:rsid w:val="002C6D14"/>
    <w:rsid w:val="002D077E"/>
    <w:rsid w:val="002D4463"/>
    <w:rsid w:val="002D7AA2"/>
    <w:rsid w:val="002E21B3"/>
    <w:rsid w:val="002E692F"/>
    <w:rsid w:val="002F10F0"/>
    <w:rsid w:val="002F288C"/>
    <w:rsid w:val="002F32D3"/>
    <w:rsid w:val="002F4A4F"/>
    <w:rsid w:val="002F59B8"/>
    <w:rsid w:val="002F78A5"/>
    <w:rsid w:val="00306CA9"/>
    <w:rsid w:val="00313AE4"/>
    <w:rsid w:val="0031525F"/>
    <w:rsid w:val="00317521"/>
    <w:rsid w:val="003178EA"/>
    <w:rsid w:val="003212B4"/>
    <w:rsid w:val="00325232"/>
    <w:rsid w:val="00330BA8"/>
    <w:rsid w:val="00333D15"/>
    <w:rsid w:val="00336AD9"/>
    <w:rsid w:val="00344CF9"/>
    <w:rsid w:val="00346119"/>
    <w:rsid w:val="00354484"/>
    <w:rsid w:val="0035503D"/>
    <w:rsid w:val="003570D5"/>
    <w:rsid w:val="00360333"/>
    <w:rsid w:val="00361CFF"/>
    <w:rsid w:val="00363149"/>
    <w:rsid w:val="0036393B"/>
    <w:rsid w:val="0036572C"/>
    <w:rsid w:val="00365765"/>
    <w:rsid w:val="00365CBB"/>
    <w:rsid w:val="00366A50"/>
    <w:rsid w:val="003674EB"/>
    <w:rsid w:val="003728CC"/>
    <w:rsid w:val="00377F6C"/>
    <w:rsid w:val="00380B87"/>
    <w:rsid w:val="0038436B"/>
    <w:rsid w:val="00392F83"/>
    <w:rsid w:val="00393E60"/>
    <w:rsid w:val="0039723D"/>
    <w:rsid w:val="003978EE"/>
    <w:rsid w:val="00397DF7"/>
    <w:rsid w:val="003A448B"/>
    <w:rsid w:val="003A5311"/>
    <w:rsid w:val="003B0F2D"/>
    <w:rsid w:val="003B1591"/>
    <w:rsid w:val="003B276B"/>
    <w:rsid w:val="003B536B"/>
    <w:rsid w:val="003C3AAE"/>
    <w:rsid w:val="003C47EC"/>
    <w:rsid w:val="003D635B"/>
    <w:rsid w:val="003E12AD"/>
    <w:rsid w:val="003E4852"/>
    <w:rsid w:val="003E5F95"/>
    <w:rsid w:val="003E6634"/>
    <w:rsid w:val="003F2F37"/>
    <w:rsid w:val="003F5B1E"/>
    <w:rsid w:val="003F7782"/>
    <w:rsid w:val="004120F8"/>
    <w:rsid w:val="00412E5E"/>
    <w:rsid w:val="00414DED"/>
    <w:rsid w:val="00417B40"/>
    <w:rsid w:val="00421093"/>
    <w:rsid w:val="00421AAB"/>
    <w:rsid w:val="00422FF9"/>
    <w:rsid w:val="00425182"/>
    <w:rsid w:val="00427EC1"/>
    <w:rsid w:val="0043115B"/>
    <w:rsid w:val="00435104"/>
    <w:rsid w:val="00442A40"/>
    <w:rsid w:val="0044679C"/>
    <w:rsid w:val="00446DFE"/>
    <w:rsid w:val="004545A0"/>
    <w:rsid w:val="00456B5B"/>
    <w:rsid w:val="00460639"/>
    <w:rsid w:val="004621E9"/>
    <w:rsid w:val="004712C6"/>
    <w:rsid w:val="004736D5"/>
    <w:rsid w:val="00475126"/>
    <w:rsid w:val="00475D85"/>
    <w:rsid w:val="0047764F"/>
    <w:rsid w:val="00482B99"/>
    <w:rsid w:val="00484552"/>
    <w:rsid w:val="004860FC"/>
    <w:rsid w:val="00487A1A"/>
    <w:rsid w:val="00487FA6"/>
    <w:rsid w:val="00494266"/>
    <w:rsid w:val="00496D32"/>
    <w:rsid w:val="004A1883"/>
    <w:rsid w:val="004A5523"/>
    <w:rsid w:val="004B1918"/>
    <w:rsid w:val="004C2769"/>
    <w:rsid w:val="004C313B"/>
    <w:rsid w:val="004D4380"/>
    <w:rsid w:val="004E0D61"/>
    <w:rsid w:val="004E28F6"/>
    <w:rsid w:val="004E34AC"/>
    <w:rsid w:val="004F3189"/>
    <w:rsid w:val="004F7640"/>
    <w:rsid w:val="00500C11"/>
    <w:rsid w:val="00501E01"/>
    <w:rsid w:val="00503171"/>
    <w:rsid w:val="00505C20"/>
    <w:rsid w:val="00507F2B"/>
    <w:rsid w:val="00512392"/>
    <w:rsid w:val="005214F2"/>
    <w:rsid w:val="00524D16"/>
    <w:rsid w:val="0052580F"/>
    <w:rsid w:val="00525F8E"/>
    <w:rsid w:val="00525FDD"/>
    <w:rsid w:val="00530538"/>
    <w:rsid w:val="00537D48"/>
    <w:rsid w:val="00553A6D"/>
    <w:rsid w:val="00555E05"/>
    <w:rsid w:val="00556990"/>
    <w:rsid w:val="0056239E"/>
    <w:rsid w:val="00562DFD"/>
    <w:rsid w:val="00564B0B"/>
    <w:rsid w:val="00564B6B"/>
    <w:rsid w:val="00565EFD"/>
    <w:rsid w:val="005660DC"/>
    <w:rsid w:val="00566D63"/>
    <w:rsid w:val="00567317"/>
    <w:rsid w:val="00570E23"/>
    <w:rsid w:val="005745C2"/>
    <w:rsid w:val="00574F6C"/>
    <w:rsid w:val="00575031"/>
    <w:rsid w:val="00585FDF"/>
    <w:rsid w:val="00590013"/>
    <w:rsid w:val="0059251B"/>
    <w:rsid w:val="005927B0"/>
    <w:rsid w:val="005945B0"/>
    <w:rsid w:val="005962E6"/>
    <w:rsid w:val="005A224F"/>
    <w:rsid w:val="005A2BDF"/>
    <w:rsid w:val="005A60C6"/>
    <w:rsid w:val="005B0FF1"/>
    <w:rsid w:val="005B69CA"/>
    <w:rsid w:val="005C79B1"/>
    <w:rsid w:val="005C7EC8"/>
    <w:rsid w:val="005D07FA"/>
    <w:rsid w:val="005D5F83"/>
    <w:rsid w:val="005D7CC1"/>
    <w:rsid w:val="005E037D"/>
    <w:rsid w:val="005E30C1"/>
    <w:rsid w:val="005E3E2B"/>
    <w:rsid w:val="005E7150"/>
    <w:rsid w:val="005E7EFE"/>
    <w:rsid w:val="005F201F"/>
    <w:rsid w:val="005F40A3"/>
    <w:rsid w:val="0060380A"/>
    <w:rsid w:val="00606F0B"/>
    <w:rsid w:val="006073EC"/>
    <w:rsid w:val="00611C03"/>
    <w:rsid w:val="00612884"/>
    <w:rsid w:val="00617600"/>
    <w:rsid w:val="006269E7"/>
    <w:rsid w:val="00630EBC"/>
    <w:rsid w:val="006433AC"/>
    <w:rsid w:val="006472F8"/>
    <w:rsid w:val="006529BB"/>
    <w:rsid w:val="00655CEB"/>
    <w:rsid w:val="00655F34"/>
    <w:rsid w:val="0065720D"/>
    <w:rsid w:val="00657607"/>
    <w:rsid w:val="00660FE1"/>
    <w:rsid w:val="006612E3"/>
    <w:rsid w:val="00666BC4"/>
    <w:rsid w:val="00672C47"/>
    <w:rsid w:val="006737F5"/>
    <w:rsid w:val="00674175"/>
    <w:rsid w:val="00674C8D"/>
    <w:rsid w:val="00677E6E"/>
    <w:rsid w:val="00687897"/>
    <w:rsid w:val="00693997"/>
    <w:rsid w:val="006954A2"/>
    <w:rsid w:val="006969EF"/>
    <w:rsid w:val="00696CE9"/>
    <w:rsid w:val="006975D8"/>
    <w:rsid w:val="0069772E"/>
    <w:rsid w:val="006A16D1"/>
    <w:rsid w:val="006A2F54"/>
    <w:rsid w:val="006A3245"/>
    <w:rsid w:val="006A58F0"/>
    <w:rsid w:val="006A639B"/>
    <w:rsid w:val="006A677B"/>
    <w:rsid w:val="006B12D4"/>
    <w:rsid w:val="006B1BF2"/>
    <w:rsid w:val="006B772B"/>
    <w:rsid w:val="006B7F39"/>
    <w:rsid w:val="006C0D34"/>
    <w:rsid w:val="006C1CE1"/>
    <w:rsid w:val="006C4C15"/>
    <w:rsid w:val="006C7BA5"/>
    <w:rsid w:val="006D0527"/>
    <w:rsid w:val="006D1000"/>
    <w:rsid w:val="006D2952"/>
    <w:rsid w:val="006E107B"/>
    <w:rsid w:val="006E28E2"/>
    <w:rsid w:val="006E295D"/>
    <w:rsid w:val="006E3121"/>
    <w:rsid w:val="006E66E4"/>
    <w:rsid w:val="006E70D6"/>
    <w:rsid w:val="006F0576"/>
    <w:rsid w:val="0070595B"/>
    <w:rsid w:val="00705E3C"/>
    <w:rsid w:val="007077AA"/>
    <w:rsid w:val="00716C80"/>
    <w:rsid w:val="00720993"/>
    <w:rsid w:val="0072313F"/>
    <w:rsid w:val="00723983"/>
    <w:rsid w:val="00723EE9"/>
    <w:rsid w:val="007252C7"/>
    <w:rsid w:val="007262AB"/>
    <w:rsid w:val="0073432B"/>
    <w:rsid w:val="0073728B"/>
    <w:rsid w:val="00742461"/>
    <w:rsid w:val="00750745"/>
    <w:rsid w:val="00770A1D"/>
    <w:rsid w:val="00774ED1"/>
    <w:rsid w:val="007761F4"/>
    <w:rsid w:val="00776B57"/>
    <w:rsid w:val="00781A02"/>
    <w:rsid w:val="007836EE"/>
    <w:rsid w:val="007838E4"/>
    <w:rsid w:val="0078541D"/>
    <w:rsid w:val="0079387E"/>
    <w:rsid w:val="00793A34"/>
    <w:rsid w:val="007940EB"/>
    <w:rsid w:val="007B272A"/>
    <w:rsid w:val="007B4D02"/>
    <w:rsid w:val="007C22F9"/>
    <w:rsid w:val="007C4714"/>
    <w:rsid w:val="007C7AA2"/>
    <w:rsid w:val="007C7CB7"/>
    <w:rsid w:val="007D2FD3"/>
    <w:rsid w:val="007D484A"/>
    <w:rsid w:val="007D5423"/>
    <w:rsid w:val="007E2AFA"/>
    <w:rsid w:val="007E502C"/>
    <w:rsid w:val="007E528F"/>
    <w:rsid w:val="007E6B5D"/>
    <w:rsid w:val="007F160B"/>
    <w:rsid w:val="00802571"/>
    <w:rsid w:val="00802E8C"/>
    <w:rsid w:val="00803798"/>
    <w:rsid w:val="00805545"/>
    <w:rsid w:val="0080598F"/>
    <w:rsid w:val="00810AC0"/>
    <w:rsid w:val="00810E77"/>
    <w:rsid w:val="00816497"/>
    <w:rsid w:val="00817ABB"/>
    <w:rsid w:val="00822235"/>
    <w:rsid w:val="00826108"/>
    <w:rsid w:val="00833D26"/>
    <w:rsid w:val="00836383"/>
    <w:rsid w:val="008371F7"/>
    <w:rsid w:val="00840D10"/>
    <w:rsid w:val="00843126"/>
    <w:rsid w:val="00845AEF"/>
    <w:rsid w:val="00852EEE"/>
    <w:rsid w:val="0085658E"/>
    <w:rsid w:val="0085703F"/>
    <w:rsid w:val="00865662"/>
    <w:rsid w:val="008664B0"/>
    <w:rsid w:val="0087036A"/>
    <w:rsid w:val="00871F11"/>
    <w:rsid w:val="00877E4C"/>
    <w:rsid w:val="00882097"/>
    <w:rsid w:val="00882BBB"/>
    <w:rsid w:val="008905BF"/>
    <w:rsid w:val="008A0349"/>
    <w:rsid w:val="008A187A"/>
    <w:rsid w:val="008A36BD"/>
    <w:rsid w:val="008A5C0F"/>
    <w:rsid w:val="008A6E7F"/>
    <w:rsid w:val="008B09CA"/>
    <w:rsid w:val="008C11A6"/>
    <w:rsid w:val="008C6414"/>
    <w:rsid w:val="008C758F"/>
    <w:rsid w:val="008D2ABE"/>
    <w:rsid w:val="008E01CE"/>
    <w:rsid w:val="008E1C99"/>
    <w:rsid w:val="008E1C9C"/>
    <w:rsid w:val="008E3629"/>
    <w:rsid w:val="008F1267"/>
    <w:rsid w:val="008F1FDA"/>
    <w:rsid w:val="008F33F9"/>
    <w:rsid w:val="008F3753"/>
    <w:rsid w:val="008F67FC"/>
    <w:rsid w:val="0090007E"/>
    <w:rsid w:val="00900E44"/>
    <w:rsid w:val="00901E5F"/>
    <w:rsid w:val="0090229C"/>
    <w:rsid w:val="009224C1"/>
    <w:rsid w:val="00922AD3"/>
    <w:rsid w:val="00930149"/>
    <w:rsid w:val="009304F0"/>
    <w:rsid w:val="00932995"/>
    <w:rsid w:val="00932D08"/>
    <w:rsid w:val="00933AE3"/>
    <w:rsid w:val="00935EC5"/>
    <w:rsid w:val="00940863"/>
    <w:rsid w:val="009411B3"/>
    <w:rsid w:val="00943D3A"/>
    <w:rsid w:val="00946530"/>
    <w:rsid w:val="00964F5A"/>
    <w:rsid w:val="00966B39"/>
    <w:rsid w:val="00967120"/>
    <w:rsid w:val="00971121"/>
    <w:rsid w:val="009756A8"/>
    <w:rsid w:val="009804F3"/>
    <w:rsid w:val="00981F37"/>
    <w:rsid w:val="0098287F"/>
    <w:rsid w:val="00984ED5"/>
    <w:rsid w:val="00990883"/>
    <w:rsid w:val="00992018"/>
    <w:rsid w:val="0099792E"/>
    <w:rsid w:val="009A063D"/>
    <w:rsid w:val="009A0BD9"/>
    <w:rsid w:val="009A0E33"/>
    <w:rsid w:val="009A4232"/>
    <w:rsid w:val="009A43DE"/>
    <w:rsid w:val="009A5CC9"/>
    <w:rsid w:val="009B5985"/>
    <w:rsid w:val="009B77F3"/>
    <w:rsid w:val="009B7AA8"/>
    <w:rsid w:val="009C0252"/>
    <w:rsid w:val="009C320E"/>
    <w:rsid w:val="009D06A5"/>
    <w:rsid w:val="009E2A85"/>
    <w:rsid w:val="009E2E5D"/>
    <w:rsid w:val="009E6675"/>
    <w:rsid w:val="009F00B1"/>
    <w:rsid w:val="009F06CA"/>
    <w:rsid w:val="009F08A9"/>
    <w:rsid w:val="009F0A6B"/>
    <w:rsid w:val="009F53F3"/>
    <w:rsid w:val="009F7C14"/>
    <w:rsid w:val="00A0114B"/>
    <w:rsid w:val="00A03AA8"/>
    <w:rsid w:val="00A06298"/>
    <w:rsid w:val="00A10AD5"/>
    <w:rsid w:val="00A11C2B"/>
    <w:rsid w:val="00A14669"/>
    <w:rsid w:val="00A15161"/>
    <w:rsid w:val="00A21969"/>
    <w:rsid w:val="00A227CD"/>
    <w:rsid w:val="00A23363"/>
    <w:rsid w:val="00A26680"/>
    <w:rsid w:val="00A26755"/>
    <w:rsid w:val="00A27C3D"/>
    <w:rsid w:val="00A31B7C"/>
    <w:rsid w:val="00A35C89"/>
    <w:rsid w:val="00A363EE"/>
    <w:rsid w:val="00A42967"/>
    <w:rsid w:val="00A502DC"/>
    <w:rsid w:val="00A517EA"/>
    <w:rsid w:val="00A51A61"/>
    <w:rsid w:val="00A54921"/>
    <w:rsid w:val="00A554DF"/>
    <w:rsid w:val="00A571ED"/>
    <w:rsid w:val="00A635B6"/>
    <w:rsid w:val="00A63984"/>
    <w:rsid w:val="00A70512"/>
    <w:rsid w:val="00A8000B"/>
    <w:rsid w:val="00A801B9"/>
    <w:rsid w:val="00A81285"/>
    <w:rsid w:val="00A83646"/>
    <w:rsid w:val="00A8524B"/>
    <w:rsid w:val="00A90F3E"/>
    <w:rsid w:val="00A934FF"/>
    <w:rsid w:val="00A9643C"/>
    <w:rsid w:val="00AB0324"/>
    <w:rsid w:val="00AB4979"/>
    <w:rsid w:val="00AB4CD4"/>
    <w:rsid w:val="00AB5F7D"/>
    <w:rsid w:val="00AC1E79"/>
    <w:rsid w:val="00AC6423"/>
    <w:rsid w:val="00AC7552"/>
    <w:rsid w:val="00AD3851"/>
    <w:rsid w:val="00AD4CE9"/>
    <w:rsid w:val="00AD59B0"/>
    <w:rsid w:val="00AD6C0D"/>
    <w:rsid w:val="00AD7550"/>
    <w:rsid w:val="00AD7E36"/>
    <w:rsid w:val="00AE15EE"/>
    <w:rsid w:val="00AE21C9"/>
    <w:rsid w:val="00AE3036"/>
    <w:rsid w:val="00AE582D"/>
    <w:rsid w:val="00AE6129"/>
    <w:rsid w:val="00AF0788"/>
    <w:rsid w:val="00AF34A1"/>
    <w:rsid w:val="00AF7BDD"/>
    <w:rsid w:val="00B00413"/>
    <w:rsid w:val="00B02028"/>
    <w:rsid w:val="00B04533"/>
    <w:rsid w:val="00B12A57"/>
    <w:rsid w:val="00B1410A"/>
    <w:rsid w:val="00B2253B"/>
    <w:rsid w:val="00B24341"/>
    <w:rsid w:val="00B25DBB"/>
    <w:rsid w:val="00B26063"/>
    <w:rsid w:val="00B26B3F"/>
    <w:rsid w:val="00B34C7B"/>
    <w:rsid w:val="00B362C0"/>
    <w:rsid w:val="00B4271F"/>
    <w:rsid w:val="00B42F7E"/>
    <w:rsid w:val="00B6548F"/>
    <w:rsid w:val="00B7006F"/>
    <w:rsid w:val="00B731F8"/>
    <w:rsid w:val="00B7734D"/>
    <w:rsid w:val="00B80C53"/>
    <w:rsid w:val="00B80DB0"/>
    <w:rsid w:val="00B83C6A"/>
    <w:rsid w:val="00B8612E"/>
    <w:rsid w:val="00B8649D"/>
    <w:rsid w:val="00B94087"/>
    <w:rsid w:val="00B9481B"/>
    <w:rsid w:val="00B95364"/>
    <w:rsid w:val="00B960D4"/>
    <w:rsid w:val="00B975D5"/>
    <w:rsid w:val="00BA4271"/>
    <w:rsid w:val="00BB70A2"/>
    <w:rsid w:val="00BB7691"/>
    <w:rsid w:val="00BC0754"/>
    <w:rsid w:val="00BC30CB"/>
    <w:rsid w:val="00BC3443"/>
    <w:rsid w:val="00BD6325"/>
    <w:rsid w:val="00BD7770"/>
    <w:rsid w:val="00BE0396"/>
    <w:rsid w:val="00BE3D65"/>
    <w:rsid w:val="00BE51C0"/>
    <w:rsid w:val="00BE736F"/>
    <w:rsid w:val="00BF1FA2"/>
    <w:rsid w:val="00BF2032"/>
    <w:rsid w:val="00BF25AD"/>
    <w:rsid w:val="00BF4F63"/>
    <w:rsid w:val="00BF7D23"/>
    <w:rsid w:val="00C031B1"/>
    <w:rsid w:val="00C04947"/>
    <w:rsid w:val="00C06F2A"/>
    <w:rsid w:val="00C1137B"/>
    <w:rsid w:val="00C1537F"/>
    <w:rsid w:val="00C21D75"/>
    <w:rsid w:val="00C239A7"/>
    <w:rsid w:val="00C260BC"/>
    <w:rsid w:val="00C269C9"/>
    <w:rsid w:val="00C3409F"/>
    <w:rsid w:val="00C36328"/>
    <w:rsid w:val="00C4039A"/>
    <w:rsid w:val="00C40EE0"/>
    <w:rsid w:val="00C4103F"/>
    <w:rsid w:val="00C55445"/>
    <w:rsid w:val="00C56905"/>
    <w:rsid w:val="00C63973"/>
    <w:rsid w:val="00C6544C"/>
    <w:rsid w:val="00C7195D"/>
    <w:rsid w:val="00C7199D"/>
    <w:rsid w:val="00C740CA"/>
    <w:rsid w:val="00C82BE5"/>
    <w:rsid w:val="00C849F9"/>
    <w:rsid w:val="00C87DF9"/>
    <w:rsid w:val="00C9139C"/>
    <w:rsid w:val="00C9274A"/>
    <w:rsid w:val="00C92AD5"/>
    <w:rsid w:val="00C92F44"/>
    <w:rsid w:val="00C94AAE"/>
    <w:rsid w:val="00CA26E2"/>
    <w:rsid w:val="00CA42DA"/>
    <w:rsid w:val="00CA4D11"/>
    <w:rsid w:val="00CA5BBE"/>
    <w:rsid w:val="00CA5ED3"/>
    <w:rsid w:val="00CB7B88"/>
    <w:rsid w:val="00CC1290"/>
    <w:rsid w:val="00CD0009"/>
    <w:rsid w:val="00CD0ED1"/>
    <w:rsid w:val="00CD1E0F"/>
    <w:rsid w:val="00CD4986"/>
    <w:rsid w:val="00CD7963"/>
    <w:rsid w:val="00CE1F0E"/>
    <w:rsid w:val="00CE4AAB"/>
    <w:rsid w:val="00CE6650"/>
    <w:rsid w:val="00CE7267"/>
    <w:rsid w:val="00D04809"/>
    <w:rsid w:val="00D05776"/>
    <w:rsid w:val="00D129E4"/>
    <w:rsid w:val="00D132F5"/>
    <w:rsid w:val="00D1345E"/>
    <w:rsid w:val="00D14AB1"/>
    <w:rsid w:val="00D161FC"/>
    <w:rsid w:val="00D22196"/>
    <w:rsid w:val="00D22402"/>
    <w:rsid w:val="00D246F7"/>
    <w:rsid w:val="00D31308"/>
    <w:rsid w:val="00D31EF2"/>
    <w:rsid w:val="00D3531C"/>
    <w:rsid w:val="00D35D7D"/>
    <w:rsid w:val="00D37654"/>
    <w:rsid w:val="00D41343"/>
    <w:rsid w:val="00D41C4D"/>
    <w:rsid w:val="00D434E3"/>
    <w:rsid w:val="00D43D0B"/>
    <w:rsid w:val="00D456FE"/>
    <w:rsid w:val="00D46390"/>
    <w:rsid w:val="00D533B7"/>
    <w:rsid w:val="00D60F39"/>
    <w:rsid w:val="00D61F5C"/>
    <w:rsid w:val="00D63F57"/>
    <w:rsid w:val="00D65B48"/>
    <w:rsid w:val="00D66886"/>
    <w:rsid w:val="00D67F25"/>
    <w:rsid w:val="00D7091B"/>
    <w:rsid w:val="00D71493"/>
    <w:rsid w:val="00D80B2C"/>
    <w:rsid w:val="00D8214D"/>
    <w:rsid w:val="00D86343"/>
    <w:rsid w:val="00D91F0C"/>
    <w:rsid w:val="00D92072"/>
    <w:rsid w:val="00D96C4F"/>
    <w:rsid w:val="00DA1E16"/>
    <w:rsid w:val="00DA5836"/>
    <w:rsid w:val="00DA7E93"/>
    <w:rsid w:val="00DB1BB4"/>
    <w:rsid w:val="00DB2751"/>
    <w:rsid w:val="00DB7E66"/>
    <w:rsid w:val="00DC2368"/>
    <w:rsid w:val="00DC6B69"/>
    <w:rsid w:val="00DD3B00"/>
    <w:rsid w:val="00DD4313"/>
    <w:rsid w:val="00DE1614"/>
    <w:rsid w:val="00DE3F39"/>
    <w:rsid w:val="00DF0E77"/>
    <w:rsid w:val="00DF1877"/>
    <w:rsid w:val="00DF242C"/>
    <w:rsid w:val="00DF4BBC"/>
    <w:rsid w:val="00E03B88"/>
    <w:rsid w:val="00E07B66"/>
    <w:rsid w:val="00E171F2"/>
    <w:rsid w:val="00E21690"/>
    <w:rsid w:val="00E238EF"/>
    <w:rsid w:val="00E24995"/>
    <w:rsid w:val="00E2529F"/>
    <w:rsid w:val="00E25C56"/>
    <w:rsid w:val="00E30E11"/>
    <w:rsid w:val="00E31797"/>
    <w:rsid w:val="00E36033"/>
    <w:rsid w:val="00E41C32"/>
    <w:rsid w:val="00E41EC5"/>
    <w:rsid w:val="00E56D4A"/>
    <w:rsid w:val="00E76C8F"/>
    <w:rsid w:val="00E904DE"/>
    <w:rsid w:val="00E93D4C"/>
    <w:rsid w:val="00EA24B0"/>
    <w:rsid w:val="00EA6911"/>
    <w:rsid w:val="00EB12BA"/>
    <w:rsid w:val="00EB706A"/>
    <w:rsid w:val="00EC3515"/>
    <w:rsid w:val="00EC3518"/>
    <w:rsid w:val="00ED0843"/>
    <w:rsid w:val="00ED6DC6"/>
    <w:rsid w:val="00ED7864"/>
    <w:rsid w:val="00EE33A1"/>
    <w:rsid w:val="00EF3B30"/>
    <w:rsid w:val="00EF6BF0"/>
    <w:rsid w:val="00F011DD"/>
    <w:rsid w:val="00F029DB"/>
    <w:rsid w:val="00F0358D"/>
    <w:rsid w:val="00F1019F"/>
    <w:rsid w:val="00F111AC"/>
    <w:rsid w:val="00F1367C"/>
    <w:rsid w:val="00F1378B"/>
    <w:rsid w:val="00F13AD4"/>
    <w:rsid w:val="00F1477E"/>
    <w:rsid w:val="00F1746A"/>
    <w:rsid w:val="00F236D5"/>
    <w:rsid w:val="00F23960"/>
    <w:rsid w:val="00F2525F"/>
    <w:rsid w:val="00F262AC"/>
    <w:rsid w:val="00F35726"/>
    <w:rsid w:val="00F4144D"/>
    <w:rsid w:val="00F417B8"/>
    <w:rsid w:val="00F428E1"/>
    <w:rsid w:val="00F4345E"/>
    <w:rsid w:val="00F442F2"/>
    <w:rsid w:val="00F46A03"/>
    <w:rsid w:val="00F51B53"/>
    <w:rsid w:val="00F523C3"/>
    <w:rsid w:val="00F53575"/>
    <w:rsid w:val="00F5455A"/>
    <w:rsid w:val="00F60219"/>
    <w:rsid w:val="00F651EB"/>
    <w:rsid w:val="00F720EF"/>
    <w:rsid w:val="00F7728B"/>
    <w:rsid w:val="00F8073C"/>
    <w:rsid w:val="00F90A06"/>
    <w:rsid w:val="00F94337"/>
    <w:rsid w:val="00FA0D82"/>
    <w:rsid w:val="00FA3E18"/>
    <w:rsid w:val="00FA7207"/>
    <w:rsid w:val="00FA7A76"/>
    <w:rsid w:val="00FB0F14"/>
    <w:rsid w:val="00FB36BB"/>
    <w:rsid w:val="00FB371C"/>
    <w:rsid w:val="00FB404E"/>
    <w:rsid w:val="00FC3F4C"/>
    <w:rsid w:val="00FC4150"/>
    <w:rsid w:val="00FC7E88"/>
    <w:rsid w:val="00FD00A0"/>
    <w:rsid w:val="00FD095A"/>
    <w:rsid w:val="00FE1C94"/>
    <w:rsid w:val="00FE4F20"/>
    <w:rsid w:val="00FE5850"/>
    <w:rsid w:val="00FE612D"/>
    <w:rsid w:val="00FE6D02"/>
    <w:rsid w:val="00FF5073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5920D"/>
  <w15:docId w15:val="{1EA7192F-B094-420C-9DA5-90684239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0EAD"/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B0EAD"/>
    <w:pPr>
      <w:jc w:val="center"/>
    </w:pPr>
    <w:rPr>
      <w:rFonts w:ascii="Eras Bold ITC" w:hAnsi="Eras Bold ITC"/>
    </w:rPr>
  </w:style>
  <w:style w:type="character" w:styleId="Strong">
    <w:name w:val="Strong"/>
    <w:basedOn w:val="DefaultParagraphFont"/>
    <w:qFormat/>
    <w:rsid w:val="001B0EAD"/>
    <w:rPr>
      <w:b/>
      <w:bCs/>
    </w:rPr>
  </w:style>
  <w:style w:type="paragraph" w:styleId="Header">
    <w:name w:val="header"/>
    <w:basedOn w:val="Normal"/>
    <w:rsid w:val="00C87D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C87DF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311"/>
    <w:rPr>
      <w:rFonts w:ascii="Courier New" w:hAnsi="Courier New"/>
      <w:sz w:val="24"/>
      <w:szCs w:val="24"/>
    </w:rPr>
  </w:style>
  <w:style w:type="paragraph" w:styleId="BalloonText">
    <w:name w:val="Balloon Text"/>
    <w:basedOn w:val="Normal"/>
    <w:link w:val="BalloonTextChar"/>
    <w:rsid w:val="003A53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31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F00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F00B1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C849F9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D1E0F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1E0F"/>
    <w:rPr>
      <w:rFonts w:ascii="Calibri" w:eastAsiaTheme="minorHAnsi" w:hAnsi="Calibri" w:cstheme="minorBidi"/>
      <w:sz w:val="22"/>
      <w:szCs w:val="21"/>
    </w:rPr>
  </w:style>
  <w:style w:type="character" w:styleId="Hyperlink">
    <w:name w:val="Hyperlink"/>
    <w:basedOn w:val="DefaultParagraphFont"/>
    <w:unhideWhenUsed/>
    <w:rsid w:val="002F10F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3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2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esktop\NHGCSA\BOD%20Meetings\Template-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Template-Agenda</Template>
  <TotalTime>2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New Hampshire Golf Course</vt:lpstr>
    </vt:vector>
  </TitlesOfParts>
  <Company>Valued Customer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New Hampshire Golf Course</dc:title>
  <dc:creator>Admin</dc:creator>
  <cp:lastModifiedBy>Matthew Fiorentino</cp:lastModifiedBy>
  <cp:revision>5</cp:revision>
  <cp:lastPrinted>2016-01-28T15:18:00Z</cp:lastPrinted>
  <dcterms:created xsi:type="dcterms:W3CDTF">2024-06-04T11:43:00Z</dcterms:created>
  <dcterms:modified xsi:type="dcterms:W3CDTF">2024-06-04T11:45:00Z</dcterms:modified>
</cp:coreProperties>
</file>