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E03E920" w14:textId="37D04FE6" w:rsidR="00487FA6" w:rsidRPr="008E1C9C" w:rsidRDefault="00F35726" w:rsidP="009F7C14">
      <w:pPr>
        <w:pStyle w:val="BodyText"/>
        <w:rPr>
          <w:rFonts w:ascii="DextorBlaDRo1" w:hAnsi="DextorBlaDRo1"/>
          <w:color w:val="FFFFFF"/>
          <w:sz w:val="32"/>
        </w:rPr>
      </w:pPr>
      <w:r>
        <w:rPr>
          <w:rFonts w:ascii="URWGroteskTMedExtWid" w:hAnsi="URWGroteskTMedExtWid"/>
          <w:noProof/>
          <w:sz w:val="20"/>
        </w:rPr>
        <mc:AlternateContent>
          <mc:Choice Requires="wps">
            <w:drawing>
              <wp:anchor distT="0" distB="0" distL="114300" distR="114300" simplePos="0" relativeHeight="251657728" behindDoc="1" locked="0" layoutInCell="0" allowOverlap="1" wp14:anchorId="14BBC563" wp14:editId="2F9D8779">
                <wp:simplePos x="0" y="0"/>
                <wp:positionH relativeFrom="column">
                  <wp:posOffset>0</wp:posOffset>
                </wp:positionH>
                <wp:positionV relativeFrom="paragraph">
                  <wp:posOffset>-34925</wp:posOffset>
                </wp:positionV>
                <wp:extent cx="5943600" cy="444500"/>
                <wp:effectExtent l="0" t="0" r="19050" b="12700"/>
                <wp:wrapNone/>
                <wp:docPr id="2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943600" cy="44450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12700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3C7A27A" id="Rectangle 5" o:spid="_x0000_s1026" style="position:absolute;margin-left:0;margin-top:-2.75pt;width:468pt;height:35pt;z-index:-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" o:allowincell="f" fillcolor="black" strokecolor="white" strokeweight="1pt"/>
            </w:pict>
          </mc:Fallback>
        </mc:AlternateContent>
      </w:r>
      <w:r w:rsidR="00C1137B" w:rsidRPr="008E1C9C">
        <w:rPr>
          <w:rFonts w:ascii="DextorBlaDRo1" w:hAnsi="DextorBlaDRo1"/>
          <w:color w:val="FFFFFF"/>
          <w:sz w:val="48"/>
        </w:rPr>
        <w:t>BOARD OF DIRECTORS MEETIN</w:t>
      </w:r>
      <w:r w:rsidR="007D484A">
        <w:rPr>
          <w:rFonts w:ascii="DextorBlaDRo1" w:hAnsi="DextorBlaDRo1"/>
          <w:color w:val="FFFFFF"/>
          <w:sz w:val="48"/>
        </w:rPr>
        <w:t>G</w:t>
      </w:r>
    </w:p>
    <w:p w14:paraId="60F2CFAD" w14:textId="77777777" w:rsidR="00505C20" w:rsidRPr="00932D08" w:rsidRDefault="008905BF" w:rsidP="00505C20">
      <w:pPr>
        <w:pStyle w:val="BodyText"/>
        <w:tabs>
          <w:tab w:val="left" w:pos="1440"/>
          <w:tab w:val="left" w:pos="5100"/>
        </w:tabs>
        <w:spacing w:line="360" w:lineRule="atLeast"/>
        <w:ind w:left="1800" w:hanging="1800"/>
        <w:jc w:val="left"/>
        <w:rPr>
          <w:rFonts w:asciiTheme="minorHAnsi" w:hAnsiTheme="minorHAnsi"/>
        </w:rPr>
      </w:pPr>
      <w:r w:rsidRPr="004C313B">
        <w:rPr>
          <w:rFonts w:asciiTheme="minorHAnsi" w:hAnsiTheme="minorHAnsi"/>
          <w:b/>
          <w:bCs/>
        </w:rPr>
        <w:t>Date:</w:t>
      </w:r>
      <w:r w:rsidRPr="004C313B">
        <w:rPr>
          <w:rFonts w:asciiTheme="minorHAnsi" w:hAnsiTheme="minorHAnsi"/>
        </w:rPr>
        <w:tab/>
      </w:r>
      <w:r w:rsidR="00505C20">
        <w:rPr>
          <w:rFonts w:asciiTheme="minorHAnsi" w:hAnsiTheme="minorHAnsi"/>
        </w:rPr>
        <w:t>Tuesday May 7</w:t>
      </w:r>
      <w:r w:rsidR="00505C20" w:rsidRPr="00D1345E">
        <w:rPr>
          <w:rFonts w:asciiTheme="minorHAnsi" w:hAnsiTheme="minorHAnsi"/>
          <w:vertAlign w:val="superscript"/>
        </w:rPr>
        <w:t>th</w:t>
      </w:r>
      <w:r w:rsidR="00505C20">
        <w:rPr>
          <w:rFonts w:asciiTheme="minorHAnsi" w:hAnsiTheme="minorHAnsi"/>
        </w:rPr>
        <w:t>, 2024</w:t>
      </w:r>
    </w:p>
    <w:p w14:paraId="5E160513" w14:textId="77777777" w:rsidR="00505C20" w:rsidRPr="009B7AA8" w:rsidRDefault="00505C20" w:rsidP="00505C20">
      <w:pPr>
        <w:pStyle w:val="BodyText"/>
        <w:tabs>
          <w:tab w:val="left" w:pos="1440"/>
        </w:tabs>
        <w:spacing w:line="360" w:lineRule="atLeast"/>
        <w:ind w:left="1800" w:hanging="1800"/>
        <w:jc w:val="left"/>
        <w:rPr>
          <w:rFonts w:asciiTheme="minorHAnsi" w:hAnsiTheme="minorHAnsi"/>
          <w:b/>
          <w:bCs/>
          <w:color w:val="FF0000"/>
          <w:u w:val="single"/>
        </w:rPr>
      </w:pPr>
      <w:r w:rsidRPr="00932D08">
        <w:rPr>
          <w:rFonts w:asciiTheme="minorHAnsi" w:hAnsiTheme="minorHAnsi"/>
          <w:b/>
          <w:bCs/>
        </w:rPr>
        <w:t>Place:</w:t>
      </w:r>
      <w:r w:rsidRPr="00932D08">
        <w:rPr>
          <w:rFonts w:asciiTheme="minorHAnsi" w:hAnsiTheme="minorHAnsi"/>
        </w:rPr>
        <w:tab/>
      </w:r>
      <w:r>
        <w:rPr>
          <w:rFonts w:asciiTheme="minorHAnsi" w:hAnsiTheme="minorHAnsi"/>
          <w:b/>
          <w:color w:val="FF0000"/>
          <w:u w:val="single"/>
        </w:rPr>
        <w:t>Zoom</w:t>
      </w:r>
    </w:p>
    <w:p w14:paraId="0DCD92F5" w14:textId="77777777" w:rsidR="00505C20" w:rsidRDefault="00505C20" w:rsidP="00505C20">
      <w:pPr>
        <w:pStyle w:val="BodyText"/>
        <w:tabs>
          <w:tab w:val="left" w:pos="1440"/>
        </w:tabs>
        <w:spacing w:line="360" w:lineRule="atLeast"/>
        <w:jc w:val="left"/>
        <w:rPr>
          <w:rFonts w:asciiTheme="minorHAnsi" w:hAnsiTheme="minorHAnsi"/>
        </w:rPr>
      </w:pPr>
      <w:r w:rsidRPr="00932D08">
        <w:rPr>
          <w:rFonts w:asciiTheme="minorHAnsi" w:hAnsiTheme="minorHAnsi"/>
          <w:b/>
          <w:bCs/>
        </w:rPr>
        <w:t>Time:</w:t>
      </w:r>
      <w:r w:rsidRPr="00932D08">
        <w:rPr>
          <w:rFonts w:asciiTheme="minorHAnsi" w:hAnsiTheme="minorHAnsi"/>
        </w:rPr>
        <w:tab/>
      </w:r>
      <w:r>
        <w:rPr>
          <w:rFonts w:asciiTheme="minorHAnsi" w:hAnsiTheme="minorHAnsi"/>
        </w:rPr>
        <w:t>4:00pm</w:t>
      </w:r>
    </w:p>
    <w:p w14:paraId="228B6772" w14:textId="77777777" w:rsidR="00505C20" w:rsidRDefault="00505C20" w:rsidP="00505C20">
      <w:pPr>
        <w:pStyle w:val="BodyText"/>
        <w:tabs>
          <w:tab w:val="left" w:pos="1440"/>
          <w:tab w:val="left" w:pos="1800"/>
        </w:tabs>
        <w:spacing w:line="276" w:lineRule="auto"/>
        <w:ind w:left="1800" w:hanging="1800"/>
        <w:jc w:val="left"/>
        <w:rPr>
          <w:rFonts w:asciiTheme="minorHAnsi" w:hAnsiTheme="minorHAnsi"/>
          <w:bCs/>
        </w:rPr>
      </w:pPr>
      <w:r w:rsidRPr="004C313B">
        <w:rPr>
          <w:rFonts w:asciiTheme="minorHAnsi" w:hAnsiTheme="minorHAnsi"/>
          <w:b/>
          <w:bCs/>
        </w:rPr>
        <w:t>Agenda:</w:t>
      </w:r>
      <w:r w:rsidRPr="004C313B">
        <w:rPr>
          <w:rFonts w:asciiTheme="minorHAnsi" w:hAnsiTheme="minorHAnsi"/>
          <w:bCs/>
        </w:rPr>
        <w:tab/>
      </w:r>
    </w:p>
    <w:p w14:paraId="590C3ADB" w14:textId="77777777" w:rsidR="00505C20" w:rsidRDefault="00505C20" w:rsidP="00505C20">
      <w:pPr>
        <w:pStyle w:val="BodyText"/>
        <w:numPr>
          <w:ilvl w:val="0"/>
          <w:numId w:val="20"/>
        </w:numPr>
        <w:tabs>
          <w:tab w:val="left" w:pos="1440"/>
          <w:tab w:val="left" w:pos="1800"/>
        </w:tabs>
        <w:spacing w:line="276" w:lineRule="auto"/>
        <w:jc w:val="left"/>
        <w:rPr>
          <w:rFonts w:asciiTheme="minorHAnsi" w:hAnsiTheme="minorHAnsi"/>
          <w:bCs/>
        </w:rPr>
      </w:pPr>
      <w:r>
        <w:rPr>
          <w:rFonts w:asciiTheme="minorHAnsi" w:hAnsiTheme="minorHAnsi"/>
          <w:bCs/>
        </w:rPr>
        <w:t>Call</w:t>
      </w:r>
      <w:r w:rsidRPr="004C313B">
        <w:rPr>
          <w:rFonts w:asciiTheme="minorHAnsi" w:hAnsiTheme="minorHAnsi"/>
          <w:bCs/>
        </w:rPr>
        <w:t xml:space="preserve"> to order.</w:t>
      </w:r>
    </w:p>
    <w:p w14:paraId="72698DA1" w14:textId="77777777" w:rsidR="00505C20" w:rsidRDefault="00505C20" w:rsidP="00505C20">
      <w:pPr>
        <w:pStyle w:val="BodyText"/>
        <w:numPr>
          <w:ilvl w:val="0"/>
          <w:numId w:val="20"/>
        </w:numPr>
        <w:tabs>
          <w:tab w:val="left" w:pos="1440"/>
          <w:tab w:val="left" w:pos="1800"/>
        </w:tabs>
        <w:spacing w:line="276" w:lineRule="auto"/>
        <w:jc w:val="left"/>
        <w:rPr>
          <w:rFonts w:asciiTheme="minorHAnsi" w:hAnsiTheme="minorHAnsi"/>
          <w:bCs/>
        </w:rPr>
      </w:pPr>
      <w:r w:rsidRPr="0078541D">
        <w:rPr>
          <w:rFonts w:asciiTheme="minorHAnsi" w:hAnsiTheme="minorHAnsi"/>
          <w:bCs/>
        </w:rPr>
        <w:t>Approve minutes fro</w:t>
      </w:r>
      <w:r>
        <w:rPr>
          <w:rFonts w:asciiTheme="minorHAnsi" w:hAnsiTheme="minorHAnsi"/>
          <w:bCs/>
        </w:rPr>
        <w:t>m and 4/9/2024 meeting.</w:t>
      </w:r>
    </w:p>
    <w:p w14:paraId="73DEB08A" w14:textId="23A7AB76" w:rsidR="008905BF" w:rsidRPr="00505C20" w:rsidRDefault="008905BF" w:rsidP="00505C20">
      <w:pPr>
        <w:pStyle w:val="BodyText"/>
        <w:numPr>
          <w:ilvl w:val="0"/>
          <w:numId w:val="20"/>
        </w:numPr>
        <w:tabs>
          <w:tab w:val="left" w:pos="1440"/>
          <w:tab w:val="left" w:pos="1800"/>
        </w:tabs>
        <w:spacing w:line="276" w:lineRule="auto"/>
        <w:jc w:val="left"/>
        <w:rPr>
          <w:rFonts w:asciiTheme="minorHAnsi" w:hAnsiTheme="minorHAnsi"/>
          <w:bCs/>
        </w:rPr>
      </w:pPr>
      <w:r w:rsidRPr="00505C20">
        <w:rPr>
          <w:rFonts w:asciiTheme="minorHAnsi" w:hAnsiTheme="minorHAnsi"/>
          <w:bCs/>
        </w:rPr>
        <w:t>President’s Report: Matt</w:t>
      </w:r>
    </w:p>
    <w:p w14:paraId="5C21A89D" w14:textId="5D814EAA" w:rsidR="00C239A7" w:rsidRPr="007B272A" w:rsidRDefault="008905BF" w:rsidP="007B272A">
      <w:pPr>
        <w:pStyle w:val="ListParagraph"/>
        <w:numPr>
          <w:ilvl w:val="1"/>
          <w:numId w:val="20"/>
        </w:numPr>
        <w:spacing w:line="276" w:lineRule="auto"/>
        <w:rPr>
          <w:rFonts w:asciiTheme="minorHAnsi" w:hAnsiTheme="minorHAnsi"/>
          <w:bCs/>
        </w:rPr>
      </w:pPr>
      <w:r w:rsidRPr="00617600">
        <w:rPr>
          <w:rFonts w:asciiTheme="minorHAnsi" w:hAnsiTheme="minorHAnsi"/>
          <w:bCs/>
        </w:rPr>
        <w:t>Lobbyist update / Hearing Information</w:t>
      </w:r>
    </w:p>
    <w:p w14:paraId="7698DF71" w14:textId="592295B8" w:rsidR="007761F4" w:rsidRDefault="007761F4" w:rsidP="004A5523">
      <w:pPr>
        <w:pStyle w:val="ListParagraph"/>
        <w:numPr>
          <w:ilvl w:val="1"/>
          <w:numId w:val="20"/>
        </w:numPr>
        <w:spacing w:line="276" w:lineRule="auto"/>
        <w:rPr>
          <w:rFonts w:asciiTheme="minorHAnsi" w:hAnsiTheme="minorHAnsi"/>
          <w:bCs/>
        </w:rPr>
      </w:pPr>
      <w:r>
        <w:rPr>
          <w:rFonts w:asciiTheme="minorHAnsi" w:hAnsiTheme="minorHAnsi"/>
          <w:bCs/>
        </w:rPr>
        <w:t xml:space="preserve">Rounds </w:t>
      </w:r>
      <w:r w:rsidR="007B272A">
        <w:rPr>
          <w:rFonts w:asciiTheme="minorHAnsi" w:hAnsiTheme="minorHAnsi"/>
          <w:bCs/>
        </w:rPr>
        <w:t>4 Research</w:t>
      </w:r>
    </w:p>
    <w:p w14:paraId="11BFECC8" w14:textId="14C4B096" w:rsidR="00D456FE" w:rsidRDefault="00AF7BDD" w:rsidP="00D456FE">
      <w:pPr>
        <w:pStyle w:val="ListParagraph"/>
        <w:numPr>
          <w:ilvl w:val="1"/>
          <w:numId w:val="20"/>
        </w:numPr>
        <w:spacing w:line="276" w:lineRule="auto"/>
        <w:rPr>
          <w:rFonts w:asciiTheme="minorHAnsi" w:hAnsiTheme="minorHAnsi"/>
          <w:bCs/>
        </w:rPr>
      </w:pPr>
      <w:r>
        <w:rPr>
          <w:rFonts w:asciiTheme="minorHAnsi" w:hAnsiTheme="minorHAnsi"/>
          <w:bCs/>
        </w:rPr>
        <w:t>Stem Day</w:t>
      </w:r>
      <w:r w:rsidR="007B272A">
        <w:rPr>
          <w:rFonts w:asciiTheme="minorHAnsi" w:hAnsiTheme="minorHAnsi"/>
          <w:bCs/>
        </w:rPr>
        <w:t>s</w:t>
      </w:r>
    </w:p>
    <w:p w14:paraId="2523B478" w14:textId="2DCC4D58" w:rsidR="008905BF" w:rsidRPr="00D456FE" w:rsidRDefault="008905BF" w:rsidP="00A27C3D">
      <w:pPr>
        <w:pStyle w:val="ListParagraph"/>
        <w:numPr>
          <w:ilvl w:val="0"/>
          <w:numId w:val="20"/>
        </w:numPr>
        <w:spacing w:line="276" w:lineRule="auto"/>
        <w:rPr>
          <w:rFonts w:asciiTheme="minorHAnsi" w:hAnsiTheme="minorHAnsi"/>
          <w:bCs/>
        </w:rPr>
      </w:pPr>
      <w:r w:rsidRPr="00D456FE">
        <w:rPr>
          <w:rFonts w:asciiTheme="minorHAnsi" w:hAnsiTheme="minorHAnsi"/>
          <w:bCs/>
        </w:rPr>
        <w:t>Vice President’s Report: EJ</w:t>
      </w:r>
    </w:p>
    <w:p w14:paraId="5D3E0758" w14:textId="77777777" w:rsidR="00A27C3D" w:rsidRDefault="008905BF" w:rsidP="00882BBB">
      <w:pPr>
        <w:pStyle w:val="ListParagraph"/>
        <w:numPr>
          <w:ilvl w:val="1"/>
          <w:numId w:val="20"/>
        </w:numPr>
        <w:spacing w:line="276" w:lineRule="auto"/>
        <w:rPr>
          <w:rFonts w:asciiTheme="minorHAnsi" w:hAnsiTheme="minorHAnsi"/>
          <w:bCs/>
        </w:rPr>
      </w:pPr>
      <w:r>
        <w:rPr>
          <w:rFonts w:asciiTheme="minorHAnsi" w:hAnsiTheme="minorHAnsi"/>
          <w:bCs/>
        </w:rPr>
        <w:t>Gol</w:t>
      </w:r>
      <w:r w:rsidR="00525FDD">
        <w:rPr>
          <w:rFonts w:asciiTheme="minorHAnsi" w:hAnsiTheme="minorHAnsi"/>
          <w:bCs/>
        </w:rPr>
        <w:t>f</w:t>
      </w:r>
      <w:r w:rsidR="005C7EC8">
        <w:rPr>
          <w:rFonts w:asciiTheme="minorHAnsi" w:hAnsiTheme="minorHAnsi"/>
          <w:bCs/>
        </w:rPr>
        <w:t xml:space="preserve"> updates</w:t>
      </w:r>
      <w:r w:rsidR="00A27C3D">
        <w:rPr>
          <w:rFonts w:asciiTheme="minorHAnsi" w:hAnsiTheme="minorHAnsi"/>
          <w:bCs/>
        </w:rPr>
        <w:t xml:space="preserve">: </w:t>
      </w:r>
    </w:p>
    <w:p w14:paraId="309C9453" w14:textId="66516FE1" w:rsidR="00092F9C" w:rsidRPr="00882BBB" w:rsidRDefault="00A27C3D" w:rsidP="00A27C3D">
      <w:pPr>
        <w:pStyle w:val="ListParagraph"/>
        <w:numPr>
          <w:ilvl w:val="2"/>
          <w:numId w:val="20"/>
        </w:numPr>
        <w:spacing w:line="276" w:lineRule="auto"/>
        <w:rPr>
          <w:rFonts w:asciiTheme="minorHAnsi" w:hAnsiTheme="minorHAnsi"/>
          <w:bCs/>
        </w:rPr>
      </w:pPr>
      <w:r>
        <w:rPr>
          <w:rFonts w:asciiTheme="minorHAnsi" w:hAnsiTheme="minorHAnsi"/>
          <w:bCs/>
        </w:rPr>
        <w:t>Joint Meeting Registration update?</w:t>
      </w:r>
    </w:p>
    <w:p w14:paraId="5B86F0CA" w14:textId="7D028A91" w:rsidR="001209A1" w:rsidRDefault="008905BF" w:rsidP="003728CC">
      <w:pPr>
        <w:pStyle w:val="ListParagraph"/>
        <w:numPr>
          <w:ilvl w:val="0"/>
          <w:numId w:val="20"/>
        </w:numPr>
        <w:spacing w:line="276" w:lineRule="auto"/>
        <w:rPr>
          <w:rFonts w:asciiTheme="minorHAnsi" w:hAnsiTheme="minorHAnsi"/>
          <w:bCs/>
        </w:rPr>
      </w:pPr>
      <w:r w:rsidRPr="00617600">
        <w:rPr>
          <w:rFonts w:asciiTheme="minorHAnsi" w:hAnsiTheme="minorHAnsi"/>
          <w:bCs/>
        </w:rPr>
        <w:t xml:space="preserve">Secretary’s Report: Pat </w:t>
      </w:r>
    </w:p>
    <w:p w14:paraId="59D78FBB" w14:textId="30AAB9CF" w:rsidR="003728CC" w:rsidRDefault="003728CC" w:rsidP="003728CC">
      <w:pPr>
        <w:pStyle w:val="ListParagraph"/>
        <w:numPr>
          <w:ilvl w:val="1"/>
          <w:numId w:val="20"/>
        </w:numPr>
        <w:spacing w:line="276" w:lineRule="auto"/>
        <w:rPr>
          <w:rFonts w:asciiTheme="minorHAnsi" w:hAnsiTheme="minorHAnsi"/>
          <w:bCs/>
        </w:rPr>
      </w:pPr>
      <w:r>
        <w:rPr>
          <w:rFonts w:asciiTheme="minorHAnsi" w:hAnsiTheme="minorHAnsi"/>
          <w:bCs/>
        </w:rPr>
        <w:t>Update</w:t>
      </w:r>
      <w:r w:rsidR="00524D16">
        <w:rPr>
          <w:rFonts w:asciiTheme="minorHAnsi" w:hAnsiTheme="minorHAnsi"/>
          <w:bCs/>
        </w:rPr>
        <w:t>s</w:t>
      </w:r>
      <w:r w:rsidR="00EF3B30">
        <w:rPr>
          <w:rFonts w:asciiTheme="minorHAnsi" w:hAnsiTheme="minorHAnsi"/>
          <w:bCs/>
        </w:rPr>
        <w:t>?</w:t>
      </w:r>
    </w:p>
    <w:p w14:paraId="5FACDE20" w14:textId="61949969" w:rsidR="003E6634" w:rsidRPr="003728CC" w:rsidRDefault="003E6634" w:rsidP="003728CC">
      <w:pPr>
        <w:pStyle w:val="ListParagraph"/>
        <w:numPr>
          <w:ilvl w:val="1"/>
          <w:numId w:val="20"/>
        </w:numPr>
        <w:spacing w:line="276" w:lineRule="auto"/>
        <w:rPr>
          <w:rFonts w:asciiTheme="minorHAnsi" w:hAnsiTheme="minorHAnsi"/>
          <w:bCs/>
        </w:rPr>
      </w:pPr>
      <w:r>
        <w:rPr>
          <w:rFonts w:asciiTheme="minorHAnsi" w:hAnsiTheme="minorHAnsi"/>
          <w:bCs/>
        </w:rPr>
        <w:t>New Member</w:t>
      </w:r>
      <w:r w:rsidR="00A27C3D">
        <w:rPr>
          <w:rFonts w:asciiTheme="minorHAnsi" w:hAnsiTheme="minorHAnsi"/>
          <w:bCs/>
        </w:rPr>
        <w:t>?</w:t>
      </w:r>
    </w:p>
    <w:p w14:paraId="4B7A602D" w14:textId="77777777" w:rsidR="008905BF" w:rsidRPr="0011523B" w:rsidRDefault="008905BF" w:rsidP="008905BF">
      <w:pPr>
        <w:pStyle w:val="ListParagraph"/>
        <w:numPr>
          <w:ilvl w:val="0"/>
          <w:numId w:val="20"/>
        </w:numPr>
        <w:spacing w:line="276" w:lineRule="auto"/>
        <w:rPr>
          <w:rFonts w:asciiTheme="minorHAnsi" w:hAnsiTheme="minorHAnsi"/>
          <w:bCs/>
        </w:rPr>
      </w:pPr>
      <w:r w:rsidRPr="0011523B">
        <w:rPr>
          <w:rFonts w:asciiTheme="minorHAnsi" w:hAnsiTheme="minorHAnsi"/>
        </w:rPr>
        <w:t xml:space="preserve">Treasurer’s Report: Ben </w:t>
      </w:r>
    </w:p>
    <w:p w14:paraId="06C50E7F" w14:textId="76A2A4D7" w:rsidR="00882BBB" w:rsidRPr="00BE3D65" w:rsidRDefault="008905BF" w:rsidP="00BE3D65">
      <w:pPr>
        <w:pStyle w:val="ListParagraph"/>
        <w:numPr>
          <w:ilvl w:val="1"/>
          <w:numId w:val="20"/>
        </w:numPr>
        <w:spacing w:line="276" w:lineRule="auto"/>
        <w:rPr>
          <w:rFonts w:asciiTheme="minorHAnsi" w:hAnsiTheme="minorHAnsi"/>
          <w:bCs/>
        </w:rPr>
      </w:pPr>
      <w:r w:rsidRPr="0011523B">
        <w:rPr>
          <w:rFonts w:asciiTheme="minorHAnsi" w:hAnsiTheme="minorHAnsi"/>
        </w:rPr>
        <w:t xml:space="preserve">P&amp;L </w:t>
      </w:r>
    </w:p>
    <w:p w14:paraId="0E0A090B" w14:textId="77777777" w:rsidR="008905BF" w:rsidRDefault="008905BF" w:rsidP="008905BF">
      <w:pPr>
        <w:pStyle w:val="ListParagraph"/>
        <w:numPr>
          <w:ilvl w:val="0"/>
          <w:numId w:val="20"/>
        </w:numPr>
        <w:spacing w:line="276" w:lineRule="auto"/>
        <w:rPr>
          <w:rFonts w:asciiTheme="minorHAnsi" w:hAnsiTheme="minorHAnsi"/>
          <w:bCs/>
        </w:rPr>
      </w:pPr>
      <w:r w:rsidRPr="0011523B">
        <w:rPr>
          <w:rFonts w:asciiTheme="minorHAnsi" w:hAnsiTheme="minorHAnsi"/>
          <w:bCs/>
        </w:rPr>
        <w:t xml:space="preserve">Education Committee Report: </w:t>
      </w:r>
    </w:p>
    <w:p w14:paraId="3209AB49" w14:textId="3CAC14E7" w:rsidR="008905BF" w:rsidRPr="00AE21C9" w:rsidRDefault="00524D16" w:rsidP="008905BF">
      <w:pPr>
        <w:pStyle w:val="ListParagraph"/>
        <w:numPr>
          <w:ilvl w:val="1"/>
          <w:numId w:val="20"/>
        </w:numPr>
        <w:spacing w:line="276" w:lineRule="auto"/>
        <w:rPr>
          <w:rFonts w:asciiTheme="minorHAnsi" w:hAnsiTheme="minorHAnsi"/>
          <w:bCs/>
        </w:rPr>
      </w:pPr>
      <w:r>
        <w:rPr>
          <w:rFonts w:asciiTheme="minorHAnsi" w:hAnsiTheme="minorHAnsi"/>
          <w:bCs/>
        </w:rPr>
        <w:t>Updates</w:t>
      </w:r>
      <w:r w:rsidR="00EF3B30">
        <w:rPr>
          <w:rFonts w:asciiTheme="minorHAnsi" w:hAnsiTheme="minorHAnsi"/>
          <w:bCs/>
        </w:rPr>
        <w:t>?</w:t>
      </w:r>
    </w:p>
    <w:p w14:paraId="37FCE384" w14:textId="77777777" w:rsidR="008905BF" w:rsidRDefault="008905BF" w:rsidP="008905BF">
      <w:pPr>
        <w:pStyle w:val="ListParagraph"/>
        <w:numPr>
          <w:ilvl w:val="0"/>
          <w:numId w:val="20"/>
        </w:numPr>
        <w:spacing w:line="276" w:lineRule="auto"/>
        <w:rPr>
          <w:rFonts w:asciiTheme="minorHAnsi" w:hAnsiTheme="minorHAnsi"/>
          <w:bCs/>
        </w:rPr>
      </w:pPr>
      <w:r w:rsidRPr="00720993">
        <w:rPr>
          <w:rFonts w:asciiTheme="minorHAnsi" w:hAnsiTheme="minorHAnsi"/>
          <w:bCs/>
        </w:rPr>
        <w:t xml:space="preserve">Newsletter: </w:t>
      </w:r>
    </w:p>
    <w:p w14:paraId="5D45E3D2" w14:textId="230973CC" w:rsidR="00E93D4C" w:rsidRDefault="00E93D4C" w:rsidP="00E93D4C">
      <w:pPr>
        <w:pStyle w:val="ListParagraph"/>
        <w:numPr>
          <w:ilvl w:val="1"/>
          <w:numId w:val="20"/>
        </w:numPr>
        <w:spacing w:line="276" w:lineRule="auto"/>
        <w:rPr>
          <w:rFonts w:asciiTheme="minorHAnsi" w:hAnsiTheme="minorHAnsi"/>
          <w:bCs/>
        </w:rPr>
      </w:pPr>
      <w:r>
        <w:rPr>
          <w:rFonts w:asciiTheme="minorHAnsi" w:hAnsiTheme="minorHAnsi"/>
          <w:bCs/>
        </w:rPr>
        <w:t>Updates</w:t>
      </w:r>
      <w:r w:rsidR="00EF3B30">
        <w:rPr>
          <w:rFonts w:asciiTheme="minorHAnsi" w:hAnsiTheme="minorHAnsi"/>
          <w:bCs/>
        </w:rPr>
        <w:t>?</w:t>
      </w:r>
    </w:p>
    <w:p w14:paraId="6BFF6C64" w14:textId="4A8FCBA7" w:rsidR="00B04533" w:rsidRDefault="008F67FC" w:rsidP="00B04533">
      <w:pPr>
        <w:pStyle w:val="ListParagraph"/>
        <w:numPr>
          <w:ilvl w:val="0"/>
          <w:numId w:val="20"/>
        </w:numPr>
        <w:tabs>
          <w:tab w:val="left" w:pos="1440"/>
          <w:tab w:val="left" w:pos="1800"/>
        </w:tabs>
        <w:spacing w:line="276" w:lineRule="auto"/>
        <w:rPr>
          <w:rFonts w:asciiTheme="minorHAnsi" w:hAnsiTheme="minorHAnsi"/>
          <w:bCs/>
        </w:rPr>
      </w:pPr>
      <w:r>
        <w:rPr>
          <w:rFonts w:asciiTheme="minorHAnsi" w:hAnsiTheme="minorHAnsi"/>
          <w:bCs/>
        </w:rPr>
        <w:t xml:space="preserve">Past </w:t>
      </w:r>
      <w:r w:rsidR="008905BF" w:rsidRPr="00D35D7D">
        <w:rPr>
          <w:rFonts w:asciiTheme="minorHAnsi" w:hAnsiTheme="minorHAnsi"/>
          <w:bCs/>
        </w:rPr>
        <w:t>President: Dave O</w:t>
      </w:r>
      <w:r w:rsidR="002E21B3">
        <w:rPr>
          <w:rFonts w:asciiTheme="minorHAnsi" w:hAnsiTheme="minorHAnsi"/>
          <w:bCs/>
        </w:rPr>
        <w:t>.</w:t>
      </w:r>
    </w:p>
    <w:p w14:paraId="00086A06" w14:textId="592607E3" w:rsidR="00B04533" w:rsidRPr="00B04533" w:rsidRDefault="00B04533" w:rsidP="00B04533">
      <w:pPr>
        <w:pStyle w:val="ListParagraph"/>
        <w:numPr>
          <w:ilvl w:val="1"/>
          <w:numId w:val="20"/>
        </w:numPr>
        <w:tabs>
          <w:tab w:val="left" w:pos="1440"/>
          <w:tab w:val="left" w:pos="1800"/>
        </w:tabs>
        <w:spacing w:line="276" w:lineRule="auto"/>
        <w:rPr>
          <w:rFonts w:asciiTheme="minorHAnsi" w:hAnsiTheme="minorHAnsi"/>
          <w:bCs/>
        </w:rPr>
      </w:pPr>
      <w:r>
        <w:rPr>
          <w:rFonts w:asciiTheme="minorHAnsi" w:hAnsiTheme="minorHAnsi"/>
          <w:bCs/>
        </w:rPr>
        <w:t>Update</w:t>
      </w:r>
      <w:r w:rsidR="00E171F2">
        <w:rPr>
          <w:rFonts w:asciiTheme="minorHAnsi" w:hAnsiTheme="minorHAnsi"/>
          <w:bCs/>
        </w:rPr>
        <w:t>s</w:t>
      </w:r>
      <w:r w:rsidR="00EF3B30">
        <w:rPr>
          <w:rFonts w:asciiTheme="minorHAnsi" w:hAnsiTheme="minorHAnsi"/>
          <w:bCs/>
        </w:rPr>
        <w:t>?</w:t>
      </w:r>
    </w:p>
    <w:p w14:paraId="0C3417E6" w14:textId="77777777" w:rsidR="008905BF" w:rsidRDefault="008905BF" w:rsidP="008905BF">
      <w:pPr>
        <w:pStyle w:val="BodyText"/>
        <w:numPr>
          <w:ilvl w:val="0"/>
          <w:numId w:val="20"/>
        </w:numPr>
        <w:tabs>
          <w:tab w:val="left" w:pos="1440"/>
          <w:tab w:val="left" w:pos="1800"/>
        </w:tabs>
        <w:spacing w:line="276" w:lineRule="auto"/>
        <w:jc w:val="left"/>
        <w:rPr>
          <w:rFonts w:asciiTheme="minorHAnsi" w:hAnsiTheme="minorHAnsi"/>
          <w:bCs/>
        </w:rPr>
      </w:pPr>
      <w:r w:rsidRPr="0014127F">
        <w:rPr>
          <w:rFonts w:asciiTheme="minorHAnsi" w:hAnsiTheme="minorHAnsi"/>
          <w:bCs/>
        </w:rPr>
        <w:t>New Business:</w:t>
      </w:r>
    </w:p>
    <w:p w14:paraId="7D419DF3" w14:textId="70E2D53D" w:rsidR="009804F3" w:rsidRPr="009804F3" w:rsidRDefault="002356EC" w:rsidP="009804F3">
      <w:pPr>
        <w:pStyle w:val="BodyText"/>
        <w:numPr>
          <w:ilvl w:val="1"/>
          <w:numId w:val="20"/>
        </w:numPr>
        <w:tabs>
          <w:tab w:val="left" w:pos="1440"/>
          <w:tab w:val="left" w:pos="1800"/>
        </w:tabs>
        <w:spacing w:line="276" w:lineRule="auto"/>
        <w:jc w:val="left"/>
        <w:rPr>
          <w:rFonts w:asciiTheme="minorHAnsi" w:hAnsiTheme="minorHAnsi"/>
          <w:bCs/>
        </w:rPr>
      </w:pPr>
      <w:r>
        <w:rPr>
          <w:rFonts w:asciiTheme="minorHAnsi" w:hAnsiTheme="minorHAnsi"/>
          <w:bCs/>
        </w:rPr>
        <w:t>Open Forum</w:t>
      </w:r>
    </w:p>
    <w:p w14:paraId="6C450D41" w14:textId="111BA107" w:rsidR="00F417B8" w:rsidRDefault="00F417B8" w:rsidP="00F417B8">
      <w:pPr>
        <w:pStyle w:val="BodyText"/>
        <w:numPr>
          <w:ilvl w:val="0"/>
          <w:numId w:val="20"/>
        </w:numPr>
        <w:tabs>
          <w:tab w:val="left" w:pos="1440"/>
          <w:tab w:val="left" w:pos="1800"/>
        </w:tabs>
        <w:spacing w:line="276" w:lineRule="auto"/>
        <w:jc w:val="left"/>
        <w:rPr>
          <w:rFonts w:asciiTheme="minorHAnsi" w:hAnsiTheme="minorHAnsi"/>
          <w:bCs/>
        </w:rPr>
      </w:pPr>
      <w:r>
        <w:rPr>
          <w:rFonts w:asciiTheme="minorHAnsi" w:hAnsiTheme="minorHAnsi"/>
          <w:bCs/>
        </w:rPr>
        <w:t>Admin Business:</w:t>
      </w:r>
    </w:p>
    <w:p w14:paraId="2663600A" w14:textId="1018E994" w:rsidR="00F417B8" w:rsidRDefault="00F4144D" w:rsidP="00F417B8">
      <w:pPr>
        <w:pStyle w:val="BodyText"/>
        <w:numPr>
          <w:ilvl w:val="1"/>
          <w:numId w:val="20"/>
        </w:numPr>
        <w:tabs>
          <w:tab w:val="left" w:pos="1440"/>
          <w:tab w:val="left" w:pos="1800"/>
        </w:tabs>
        <w:spacing w:line="276" w:lineRule="auto"/>
        <w:jc w:val="left"/>
        <w:rPr>
          <w:rFonts w:asciiTheme="minorHAnsi" w:hAnsiTheme="minorHAnsi"/>
          <w:bCs/>
        </w:rPr>
      </w:pPr>
      <w:r w:rsidRPr="006737F5">
        <w:rPr>
          <w:rFonts w:asciiTheme="minorHAnsi" w:hAnsiTheme="minorHAnsi"/>
          <w:bCs/>
        </w:rPr>
        <w:t xml:space="preserve">Please notify Harriet of approved membership applications </w:t>
      </w:r>
      <w:r w:rsidR="00D43D0B">
        <w:rPr>
          <w:rFonts w:asciiTheme="minorHAnsi" w:hAnsiTheme="minorHAnsi"/>
          <w:bCs/>
        </w:rPr>
        <w:t>and</w:t>
      </w:r>
      <w:r w:rsidRPr="006737F5">
        <w:rPr>
          <w:rFonts w:asciiTheme="minorHAnsi" w:hAnsiTheme="minorHAnsi"/>
          <w:bCs/>
        </w:rPr>
        <w:t xml:space="preserve"> </w:t>
      </w:r>
      <w:r w:rsidR="002356EC" w:rsidRPr="00A63984">
        <w:rPr>
          <w:rFonts w:asciiTheme="minorHAnsi" w:hAnsiTheme="minorHAnsi"/>
          <w:bCs/>
        </w:rPr>
        <w:t xml:space="preserve">any NEW ACTION ITEMS </w:t>
      </w:r>
      <w:r w:rsidR="00D43D0B">
        <w:rPr>
          <w:rFonts w:asciiTheme="minorHAnsi" w:hAnsiTheme="minorHAnsi"/>
          <w:bCs/>
        </w:rPr>
        <w:t>by</w:t>
      </w:r>
      <w:r w:rsidR="00A63984">
        <w:rPr>
          <w:rFonts w:asciiTheme="minorHAnsi" w:hAnsiTheme="minorHAnsi"/>
          <w:bCs/>
        </w:rPr>
        <w:t xml:space="preserve"> </w:t>
      </w:r>
      <w:bookmarkStart w:id="0" w:name="_Hlk147129710"/>
      <w:r w:rsidR="0003381D">
        <w:rPr>
          <w:rFonts w:asciiTheme="minorHAnsi" w:hAnsiTheme="minorHAnsi"/>
          <w:bCs/>
        </w:rPr>
        <w:t>Thursday</w:t>
      </w:r>
      <w:r w:rsidR="00A63984">
        <w:rPr>
          <w:rFonts w:asciiTheme="minorHAnsi" w:hAnsiTheme="minorHAnsi"/>
          <w:bCs/>
        </w:rPr>
        <w:t>,</w:t>
      </w:r>
      <w:r w:rsidR="00A63984" w:rsidRPr="006737F5">
        <w:rPr>
          <w:rFonts w:asciiTheme="minorHAnsi" w:hAnsiTheme="minorHAnsi"/>
          <w:bCs/>
        </w:rPr>
        <w:t xml:space="preserve"> </w:t>
      </w:r>
      <w:bookmarkEnd w:id="0"/>
      <w:r w:rsidR="00B04533">
        <w:rPr>
          <w:rFonts w:asciiTheme="minorHAnsi" w:hAnsiTheme="minorHAnsi"/>
          <w:bCs/>
        </w:rPr>
        <w:t>May</w:t>
      </w:r>
      <w:r w:rsidR="00092F9C">
        <w:rPr>
          <w:rFonts w:asciiTheme="minorHAnsi" w:hAnsiTheme="minorHAnsi"/>
          <w:bCs/>
        </w:rPr>
        <w:t xml:space="preserve"> </w:t>
      </w:r>
      <w:r w:rsidR="00B04533">
        <w:rPr>
          <w:rFonts w:asciiTheme="minorHAnsi" w:hAnsiTheme="minorHAnsi"/>
          <w:bCs/>
        </w:rPr>
        <w:t>9</w:t>
      </w:r>
      <w:r w:rsidR="00092F9C" w:rsidRPr="00092F9C">
        <w:rPr>
          <w:rFonts w:asciiTheme="minorHAnsi" w:hAnsiTheme="minorHAnsi"/>
          <w:bCs/>
          <w:vertAlign w:val="superscript"/>
        </w:rPr>
        <w:t>th</w:t>
      </w:r>
      <w:r w:rsidR="00092F9C">
        <w:rPr>
          <w:rFonts w:asciiTheme="minorHAnsi" w:hAnsiTheme="minorHAnsi"/>
          <w:bCs/>
        </w:rPr>
        <w:t xml:space="preserve"> </w:t>
      </w:r>
    </w:p>
    <w:p w14:paraId="0D0C1C29" w14:textId="739A1371" w:rsidR="001F7004" w:rsidRPr="00D43D0B" w:rsidRDefault="001F7004" w:rsidP="001F7004">
      <w:pPr>
        <w:pStyle w:val="BodyText"/>
        <w:numPr>
          <w:ilvl w:val="0"/>
          <w:numId w:val="20"/>
        </w:numPr>
        <w:tabs>
          <w:tab w:val="left" w:pos="1440"/>
          <w:tab w:val="left" w:pos="1800"/>
        </w:tabs>
        <w:spacing w:line="276" w:lineRule="auto"/>
        <w:jc w:val="left"/>
        <w:rPr>
          <w:rFonts w:asciiTheme="minorHAnsi" w:hAnsiTheme="minorHAnsi"/>
          <w:bCs/>
        </w:rPr>
      </w:pPr>
      <w:r>
        <w:rPr>
          <w:rFonts w:asciiTheme="minorHAnsi" w:hAnsiTheme="minorHAnsi"/>
          <w:bCs/>
        </w:rPr>
        <w:t>Adjourn</w:t>
      </w:r>
    </w:p>
    <w:p w14:paraId="64686A1D" w14:textId="482CF220" w:rsidR="002B62E6" w:rsidRPr="0014127F" w:rsidRDefault="002B62E6" w:rsidP="008905BF">
      <w:pPr>
        <w:pStyle w:val="BodyText"/>
        <w:tabs>
          <w:tab w:val="left" w:pos="1440"/>
          <w:tab w:val="left" w:pos="5100"/>
        </w:tabs>
        <w:spacing w:line="360" w:lineRule="atLeast"/>
        <w:ind w:left="1800" w:hanging="1800"/>
        <w:jc w:val="left"/>
        <w:rPr>
          <w:rFonts w:asciiTheme="minorHAnsi" w:hAnsiTheme="minorHAnsi"/>
          <w:bCs/>
        </w:rPr>
      </w:pPr>
    </w:p>
    <w:sectPr w:rsidR="002B62E6" w:rsidRPr="0014127F" w:rsidSect="006472F8">
      <w:headerReference w:type="default" r:id="rId7"/>
      <w:pgSz w:w="12240" w:h="15840" w:code="1"/>
      <w:pgMar w:top="3240" w:right="144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1181320" w14:textId="77777777" w:rsidR="006472F8" w:rsidRDefault="006472F8">
      <w:r>
        <w:separator/>
      </w:r>
    </w:p>
  </w:endnote>
  <w:endnote w:type="continuationSeparator" w:id="0">
    <w:p w14:paraId="7B7DFF39" w14:textId="77777777" w:rsidR="006472F8" w:rsidRDefault="006472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Eras Bold ITC">
    <w:panose1 w:val="020B0907030504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xtorBlaDRo1">
    <w:altName w:val="Calibri"/>
    <w:charset w:val="00"/>
    <w:family w:val="auto"/>
    <w:pitch w:val="variable"/>
    <w:sig w:usb0="00000003" w:usb1="00000000" w:usb2="00000000" w:usb3="00000000" w:csb0="00000001" w:csb1="00000000"/>
  </w:font>
  <w:font w:name="URWGroteskTMedExtWid">
    <w:altName w:val="Calibri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9E6BC96" w14:textId="77777777" w:rsidR="006472F8" w:rsidRDefault="006472F8">
      <w:r>
        <w:separator/>
      </w:r>
    </w:p>
  </w:footnote>
  <w:footnote w:type="continuationSeparator" w:id="0">
    <w:p w14:paraId="792025C1" w14:textId="77777777" w:rsidR="006472F8" w:rsidRDefault="006472F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7ADC4AB" w14:textId="77777777" w:rsidR="00DB7E66" w:rsidRDefault="006D1000" w:rsidP="00C87DF9">
    <w:pPr>
      <w:pStyle w:val="BodyText"/>
    </w:pPr>
    <w:r>
      <w:rPr>
        <w:noProof/>
      </w:rPr>
      <w:drawing>
        <wp:inline distT="0" distB="0" distL="0" distR="0" wp14:anchorId="01561733" wp14:editId="5EC4A1EB">
          <wp:extent cx="1133475" cy="1133475"/>
          <wp:effectExtent l="0" t="0" r="9525" b="9525"/>
          <wp:docPr id="1" name="Picture 1" descr="http://nhgcsa.org/images/nhgcsa_sm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://nhgcsa.org/images/nhgcsa_sm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33475" cy="1133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05ED394" w14:textId="5DB41A08" w:rsidR="00DB7E66" w:rsidRPr="00C1137B" w:rsidRDefault="002F10F0" w:rsidP="002F10F0">
    <w:pPr>
      <w:pStyle w:val="BodyText"/>
      <w:spacing w:before="120"/>
      <w:rPr>
        <w:rFonts w:ascii="Arial" w:hAnsi="Arial" w:cs="Arial"/>
        <w:b/>
        <w:bCs/>
        <w:sz w:val="20"/>
        <w:szCs w:val="20"/>
      </w:rPr>
    </w:pPr>
    <w:r w:rsidRPr="001B6432">
      <w:rPr>
        <w:rFonts w:ascii="Times New Roman" w:hAnsi="Times New Roman"/>
        <w:color w:val="000000"/>
        <w:sz w:val="23"/>
        <w:szCs w:val="23"/>
        <w:shd w:val="clear" w:color="auto" w:fill="FFFFFF"/>
      </w:rPr>
      <w:t>PO Box 269</w:t>
    </w:r>
    <w:r>
      <w:rPr>
        <w:rFonts w:ascii="Times New Roman" w:hAnsi="Times New Roman"/>
        <w:color w:val="000000"/>
        <w:sz w:val="23"/>
        <w:szCs w:val="23"/>
        <w:shd w:val="clear" w:color="auto" w:fill="FFFFFF"/>
      </w:rPr>
      <w:t xml:space="preserve">1 </w:t>
    </w:r>
    <w:r w:rsidRPr="001B6432">
      <w:rPr>
        <w:rFonts w:ascii="Times New Roman" w:hAnsi="Times New Roman"/>
        <w:sz w:val="20"/>
        <w:szCs w:val="20"/>
      </w:rPr>
      <w:sym w:font="Wingdings 2" w:char="F0AD"/>
    </w:r>
    <w:r w:rsidRPr="001B6432">
      <w:rPr>
        <w:rFonts w:ascii="Times New Roman" w:hAnsi="Times New Roman"/>
        <w:sz w:val="20"/>
        <w:szCs w:val="20"/>
      </w:rPr>
      <w:t xml:space="preserve"> </w:t>
    </w:r>
    <w:r w:rsidRPr="001B6432">
      <w:rPr>
        <w:rFonts w:ascii="Times New Roman" w:hAnsi="Times New Roman"/>
        <w:color w:val="000000"/>
        <w:sz w:val="23"/>
        <w:szCs w:val="23"/>
        <w:shd w:val="clear" w:color="auto" w:fill="FFFFFF"/>
      </w:rPr>
      <w:t xml:space="preserve">Concord, NH 03302 </w:t>
    </w:r>
    <w:r w:rsidRPr="001B6432">
      <w:rPr>
        <w:rFonts w:ascii="Times New Roman" w:hAnsi="Times New Roman"/>
        <w:sz w:val="20"/>
        <w:szCs w:val="20"/>
      </w:rPr>
      <w:sym w:font="Wingdings 2" w:char="F0AD"/>
    </w:r>
    <w:r w:rsidRPr="001B6432">
      <w:rPr>
        <w:rFonts w:ascii="Times New Roman" w:hAnsi="Times New Roman"/>
        <w:sz w:val="20"/>
        <w:szCs w:val="20"/>
      </w:rPr>
      <w:t xml:space="preserve"> 484-467-6466 </w:t>
    </w:r>
    <w:r w:rsidRPr="001B6432">
      <w:rPr>
        <w:rFonts w:ascii="Times New Roman" w:hAnsi="Times New Roman"/>
        <w:sz w:val="20"/>
        <w:szCs w:val="20"/>
      </w:rPr>
      <w:sym w:font="Wingdings 2" w:char="F0AD"/>
    </w:r>
    <w:r>
      <w:rPr>
        <w:rFonts w:ascii="Times New Roman" w:hAnsi="Times New Roman"/>
        <w:sz w:val="20"/>
        <w:szCs w:val="20"/>
      </w:rPr>
      <w:t xml:space="preserve"> </w:t>
    </w:r>
    <w:r w:rsidRPr="002F10F0">
      <w:rPr>
        <w:rFonts w:ascii="Times New Roman" w:hAnsi="Times New Roman"/>
        <w:sz w:val="20"/>
        <w:szCs w:val="20"/>
      </w:rPr>
      <w:t>www.NHGCSA.com</w:t>
    </w:r>
    <w:r>
      <w:rPr>
        <w:rFonts w:ascii="Times New Roman" w:hAnsi="Times New Roman"/>
        <w:sz w:val="20"/>
        <w:szCs w:val="20"/>
      </w:rPr>
      <w:t xml:space="preserve"> </w:t>
    </w:r>
    <w:r w:rsidRPr="001B6432">
      <w:rPr>
        <w:rFonts w:ascii="Times New Roman" w:hAnsi="Times New Roman"/>
        <w:sz w:val="20"/>
        <w:szCs w:val="20"/>
      </w:rPr>
      <w:sym w:font="Wingdings 2" w:char="F0AD"/>
    </w:r>
    <w:r w:rsidRPr="001B6432">
      <w:rPr>
        <w:rFonts w:ascii="Times New Roman" w:hAnsi="Times New Roman"/>
        <w:sz w:val="20"/>
        <w:szCs w:val="20"/>
      </w:rPr>
      <w:t xml:space="preserve"> info@NHGCSA.com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51A5CCE"/>
    <w:multiLevelType w:val="hybridMultilevel"/>
    <w:tmpl w:val="4E4E5C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943724"/>
    <w:multiLevelType w:val="hybridMultilevel"/>
    <w:tmpl w:val="463AA7FC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C325CA"/>
    <w:multiLevelType w:val="hybridMultilevel"/>
    <w:tmpl w:val="E86402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334E12"/>
    <w:multiLevelType w:val="hybridMultilevel"/>
    <w:tmpl w:val="557E2D6A"/>
    <w:lvl w:ilvl="0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1" w:tplc="B9407002">
      <w:start w:val="11"/>
      <w:numFmt w:val="bullet"/>
      <w:lvlText w:val="-"/>
      <w:lvlJc w:val="left"/>
      <w:pPr>
        <w:ind w:left="3240" w:hanging="360"/>
      </w:pPr>
      <w:rPr>
        <w:rFonts w:ascii="Calibri" w:eastAsia="Times New Roman" w:hAnsi="Calibri" w:cs="Times New Roman" w:hint="default"/>
      </w:rPr>
    </w:lvl>
    <w:lvl w:ilvl="2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4" w15:restartNumberingAfterBreak="0">
    <w:nsid w:val="1E641C6F"/>
    <w:multiLevelType w:val="hybridMultilevel"/>
    <w:tmpl w:val="6E0C1DD6"/>
    <w:lvl w:ilvl="0" w:tplc="04090005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1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8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5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3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0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7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4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190" w:hanging="360"/>
      </w:pPr>
      <w:rPr>
        <w:rFonts w:ascii="Wingdings" w:hAnsi="Wingdings" w:hint="default"/>
      </w:rPr>
    </w:lvl>
  </w:abstractNum>
  <w:abstractNum w:abstractNumId="5" w15:restartNumberingAfterBreak="0">
    <w:nsid w:val="22DD30A9"/>
    <w:multiLevelType w:val="hybridMultilevel"/>
    <w:tmpl w:val="0964C1D8"/>
    <w:lvl w:ilvl="0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6" w15:restartNumberingAfterBreak="0">
    <w:nsid w:val="246209D9"/>
    <w:multiLevelType w:val="hybridMultilevel"/>
    <w:tmpl w:val="0152079C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2663633D"/>
    <w:multiLevelType w:val="hybridMultilevel"/>
    <w:tmpl w:val="AA621FB8"/>
    <w:lvl w:ilvl="0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8" w15:restartNumberingAfterBreak="0">
    <w:nsid w:val="286D16F7"/>
    <w:multiLevelType w:val="hybridMultilevel"/>
    <w:tmpl w:val="669C06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8724CF5"/>
    <w:multiLevelType w:val="hybridMultilevel"/>
    <w:tmpl w:val="AFF8295E"/>
    <w:lvl w:ilvl="0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0" w15:restartNumberingAfterBreak="0">
    <w:nsid w:val="32494CD5"/>
    <w:multiLevelType w:val="hybridMultilevel"/>
    <w:tmpl w:val="B674F9C6"/>
    <w:lvl w:ilvl="0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1" w15:restartNumberingAfterBreak="0">
    <w:nsid w:val="37ED34FE"/>
    <w:multiLevelType w:val="hybridMultilevel"/>
    <w:tmpl w:val="358A39F8"/>
    <w:lvl w:ilvl="0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2" w15:restartNumberingAfterBreak="0">
    <w:nsid w:val="39413AB7"/>
    <w:multiLevelType w:val="hybridMultilevel"/>
    <w:tmpl w:val="7DBE70A4"/>
    <w:lvl w:ilvl="0" w:tplc="04090005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3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1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820" w:hanging="360"/>
      </w:pPr>
      <w:rPr>
        <w:rFonts w:ascii="Wingdings" w:hAnsi="Wingdings" w:hint="default"/>
      </w:rPr>
    </w:lvl>
  </w:abstractNum>
  <w:abstractNum w:abstractNumId="13" w15:restartNumberingAfterBreak="0">
    <w:nsid w:val="3DE543FF"/>
    <w:multiLevelType w:val="hybridMultilevel"/>
    <w:tmpl w:val="947E3540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4" w15:restartNumberingAfterBreak="0">
    <w:nsid w:val="3FB13A10"/>
    <w:multiLevelType w:val="hybridMultilevel"/>
    <w:tmpl w:val="713202D2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5" w15:restartNumberingAfterBreak="0">
    <w:nsid w:val="486A4868"/>
    <w:multiLevelType w:val="hybridMultilevel"/>
    <w:tmpl w:val="13DAF74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D4D366F"/>
    <w:multiLevelType w:val="hybridMultilevel"/>
    <w:tmpl w:val="058289B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4F4F4C94"/>
    <w:multiLevelType w:val="hybridMultilevel"/>
    <w:tmpl w:val="76BA4C32"/>
    <w:lvl w:ilvl="0" w:tplc="04090011">
      <w:start w:val="1"/>
      <w:numFmt w:val="decimal"/>
      <w:lvlText w:val="%1)"/>
      <w:lvlJc w:val="left"/>
      <w:pPr>
        <w:ind w:left="1800" w:hanging="360"/>
      </w:pPr>
    </w:lvl>
    <w:lvl w:ilvl="1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2" w:tplc="0409001B">
      <w:start w:val="1"/>
      <w:numFmt w:val="lowerRoman"/>
      <w:lvlText w:val="%3."/>
      <w:lvlJc w:val="right"/>
      <w:pPr>
        <w:ind w:left="3240" w:hanging="180"/>
      </w:pPr>
    </w:lvl>
    <w:lvl w:ilvl="3" w:tplc="0409000F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8" w15:restartNumberingAfterBreak="0">
    <w:nsid w:val="69313C28"/>
    <w:multiLevelType w:val="hybridMultilevel"/>
    <w:tmpl w:val="8EDE7E3C"/>
    <w:lvl w:ilvl="0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9" w15:restartNumberingAfterBreak="0">
    <w:nsid w:val="75DC56C9"/>
    <w:multiLevelType w:val="hybridMultilevel"/>
    <w:tmpl w:val="61E88E1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6A734E5"/>
    <w:multiLevelType w:val="hybridMultilevel"/>
    <w:tmpl w:val="F88235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57578619">
    <w:abstractNumId w:val="3"/>
  </w:num>
  <w:num w:numId="2" w16cid:durableId="1541556318">
    <w:abstractNumId w:val="5"/>
  </w:num>
  <w:num w:numId="3" w16cid:durableId="1751998032">
    <w:abstractNumId w:val="11"/>
  </w:num>
  <w:num w:numId="4" w16cid:durableId="172498330">
    <w:abstractNumId w:val="9"/>
  </w:num>
  <w:num w:numId="5" w16cid:durableId="1322659979">
    <w:abstractNumId w:val="8"/>
  </w:num>
  <w:num w:numId="6" w16cid:durableId="1791319038">
    <w:abstractNumId w:val="1"/>
  </w:num>
  <w:num w:numId="7" w16cid:durableId="1899855525">
    <w:abstractNumId w:val="2"/>
  </w:num>
  <w:num w:numId="8" w16cid:durableId="1726685184">
    <w:abstractNumId w:val="6"/>
  </w:num>
  <w:num w:numId="9" w16cid:durableId="817460505">
    <w:abstractNumId w:val="20"/>
  </w:num>
  <w:num w:numId="10" w16cid:durableId="1839617746">
    <w:abstractNumId w:val="19"/>
  </w:num>
  <w:num w:numId="11" w16cid:durableId="1239362999">
    <w:abstractNumId w:val="10"/>
  </w:num>
  <w:num w:numId="12" w16cid:durableId="1093473197">
    <w:abstractNumId w:val="0"/>
  </w:num>
  <w:num w:numId="13" w16cid:durableId="1812942386">
    <w:abstractNumId w:val="12"/>
  </w:num>
  <w:num w:numId="14" w16cid:durableId="1838109678">
    <w:abstractNumId w:val="7"/>
  </w:num>
  <w:num w:numId="15" w16cid:durableId="1500147624">
    <w:abstractNumId w:val="15"/>
  </w:num>
  <w:num w:numId="16" w16cid:durableId="1397124656">
    <w:abstractNumId w:val="4"/>
  </w:num>
  <w:num w:numId="17" w16cid:durableId="187719489">
    <w:abstractNumId w:val="14"/>
  </w:num>
  <w:num w:numId="18" w16cid:durableId="1734426355">
    <w:abstractNumId w:val="13"/>
  </w:num>
  <w:num w:numId="19" w16cid:durableId="1197616196">
    <w:abstractNumId w:val="18"/>
  </w:num>
  <w:num w:numId="20" w16cid:durableId="2100444345">
    <w:abstractNumId w:val="17"/>
  </w:num>
  <w:num w:numId="21" w16cid:durableId="906838352">
    <w:abstractNumId w:val="16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6828"/>
    <w:rsid w:val="00002926"/>
    <w:rsid w:val="00003D83"/>
    <w:rsid w:val="00004005"/>
    <w:rsid w:val="00015B20"/>
    <w:rsid w:val="00025F5D"/>
    <w:rsid w:val="00026250"/>
    <w:rsid w:val="0003381D"/>
    <w:rsid w:val="0003773C"/>
    <w:rsid w:val="00045F17"/>
    <w:rsid w:val="00046789"/>
    <w:rsid w:val="00046E35"/>
    <w:rsid w:val="000470F8"/>
    <w:rsid w:val="000479E4"/>
    <w:rsid w:val="000505D8"/>
    <w:rsid w:val="00051AE3"/>
    <w:rsid w:val="0005379B"/>
    <w:rsid w:val="00055ADB"/>
    <w:rsid w:val="00056F25"/>
    <w:rsid w:val="00062E35"/>
    <w:rsid w:val="00062EAB"/>
    <w:rsid w:val="000663EF"/>
    <w:rsid w:val="00071DD9"/>
    <w:rsid w:val="00075132"/>
    <w:rsid w:val="0007540D"/>
    <w:rsid w:val="00087F05"/>
    <w:rsid w:val="000916C3"/>
    <w:rsid w:val="00092F9C"/>
    <w:rsid w:val="0009513F"/>
    <w:rsid w:val="000975C6"/>
    <w:rsid w:val="000A04E9"/>
    <w:rsid w:val="000A69C8"/>
    <w:rsid w:val="000A73A8"/>
    <w:rsid w:val="000B6AE8"/>
    <w:rsid w:val="000B6CEE"/>
    <w:rsid w:val="000C0066"/>
    <w:rsid w:val="000C2262"/>
    <w:rsid w:val="000C75B3"/>
    <w:rsid w:val="000D3D64"/>
    <w:rsid w:val="000D49DF"/>
    <w:rsid w:val="000E5FC3"/>
    <w:rsid w:val="000E66B2"/>
    <w:rsid w:val="000E6F11"/>
    <w:rsid w:val="000F12E1"/>
    <w:rsid w:val="000F4DD1"/>
    <w:rsid w:val="000F7931"/>
    <w:rsid w:val="001060B2"/>
    <w:rsid w:val="00107D04"/>
    <w:rsid w:val="00114C03"/>
    <w:rsid w:val="0011523B"/>
    <w:rsid w:val="00115BBA"/>
    <w:rsid w:val="001209A1"/>
    <w:rsid w:val="0012315E"/>
    <w:rsid w:val="001311EC"/>
    <w:rsid w:val="00140C46"/>
    <w:rsid w:val="0014127F"/>
    <w:rsid w:val="00143864"/>
    <w:rsid w:val="00146A69"/>
    <w:rsid w:val="001476C1"/>
    <w:rsid w:val="00147A36"/>
    <w:rsid w:val="00154E0B"/>
    <w:rsid w:val="00157A8A"/>
    <w:rsid w:val="00160F7D"/>
    <w:rsid w:val="00167813"/>
    <w:rsid w:val="0017316A"/>
    <w:rsid w:val="00175A24"/>
    <w:rsid w:val="001777F5"/>
    <w:rsid w:val="00177FEA"/>
    <w:rsid w:val="0018777F"/>
    <w:rsid w:val="001915F0"/>
    <w:rsid w:val="001918E7"/>
    <w:rsid w:val="00192429"/>
    <w:rsid w:val="001937CD"/>
    <w:rsid w:val="00194D99"/>
    <w:rsid w:val="001A0278"/>
    <w:rsid w:val="001A0523"/>
    <w:rsid w:val="001B0EAD"/>
    <w:rsid w:val="001B6A20"/>
    <w:rsid w:val="001C678E"/>
    <w:rsid w:val="001C6828"/>
    <w:rsid w:val="001E303D"/>
    <w:rsid w:val="001F0E6D"/>
    <w:rsid w:val="001F19A9"/>
    <w:rsid w:val="001F34F4"/>
    <w:rsid w:val="001F5AA7"/>
    <w:rsid w:val="001F6A5A"/>
    <w:rsid w:val="001F6E7F"/>
    <w:rsid w:val="001F7004"/>
    <w:rsid w:val="00200A86"/>
    <w:rsid w:val="00203580"/>
    <w:rsid w:val="00204564"/>
    <w:rsid w:val="00206C62"/>
    <w:rsid w:val="00213C95"/>
    <w:rsid w:val="00214A76"/>
    <w:rsid w:val="002173D5"/>
    <w:rsid w:val="0022701F"/>
    <w:rsid w:val="0023149A"/>
    <w:rsid w:val="002342D8"/>
    <w:rsid w:val="002356EC"/>
    <w:rsid w:val="0025397E"/>
    <w:rsid w:val="00256B05"/>
    <w:rsid w:val="00266E32"/>
    <w:rsid w:val="00271D21"/>
    <w:rsid w:val="0027265F"/>
    <w:rsid w:val="002763B6"/>
    <w:rsid w:val="00277C1D"/>
    <w:rsid w:val="0028055D"/>
    <w:rsid w:val="00281392"/>
    <w:rsid w:val="00281A28"/>
    <w:rsid w:val="002854C1"/>
    <w:rsid w:val="002947A6"/>
    <w:rsid w:val="002A0EB7"/>
    <w:rsid w:val="002A1697"/>
    <w:rsid w:val="002A3349"/>
    <w:rsid w:val="002A3DBC"/>
    <w:rsid w:val="002A4D61"/>
    <w:rsid w:val="002A603A"/>
    <w:rsid w:val="002A6A5E"/>
    <w:rsid w:val="002B5F28"/>
    <w:rsid w:val="002B62E6"/>
    <w:rsid w:val="002B65D8"/>
    <w:rsid w:val="002B6E16"/>
    <w:rsid w:val="002C6B6B"/>
    <w:rsid w:val="002C6D14"/>
    <w:rsid w:val="002D077E"/>
    <w:rsid w:val="002D4463"/>
    <w:rsid w:val="002D7AA2"/>
    <w:rsid w:val="002E21B3"/>
    <w:rsid w:val="002E692F"/>
    <w:rsid w:val="002F10F0"/>
    <w:rsid w:val="002F288C"/>
    <w:rsid w:val="002F32D3"/>
    <w:rsid w:val="002F4A4F"/>
    <w:rsid w:val="002F59B8"/>
    <w:rsid w:val="002F78A5"/>
    <w:rsid w:val="00306CA9"/>
    <w:rsid w:val="00313AE4"/>
    <w:rsid w:val="0031525F"/>
    <w:rsid w:val="00317521"/>
    <w:rsid w:val="003178EA"/>
    <w:rsid w:val="003212B4"/>
    <w:rsid w:val="00325232"/>
    <w:rsid w:val="00330BA8"/>
    <w:rsid w:val="00333D15"/>
    <w:rsid w:val="00336AD9"/>
    <w:rsid w:val="00344CF9"/>
    <w:rsid w:val="00346119"/>
    <w:rsid w:val="0035503D"/>
    <w:rsid w:val="003570D5"/>
    <w:rsid w:val="00360333"/>
    <w:rsid w:val="00361CFF"/>
    <w:rsid w:val="00363149"/>
    <w:rsid w:val="0036393B"/>
    <w:rsid w:val="0036572C"/>
    <w:rsid w:val="00365765"/>
    <w:rsid w:val="00365CBB"/>
    <w:rsid w:val="00366A50"/>
    <w:rsid w:val="003674EB"/>
    <w:rsid w:val="003728CC"/>
    <w:rsid w:val="00377F6C"/>
    <w:rsid w:val="00380B87"/>
    <w:rsid w:val="0038436B"/>
    <w:rsid w:val="00392F83"/>
    <w:rsid w:val="00393E60"/>
    <w:rsid w:val="0039723D"/>
    <w:rsid w:val="003978EE"/>
    <w:rsid w:val="00397DF7"/>
    <w:rsid w:val="003A448B"/>
    <w:rsid w:val="003A5311"/>
    <w:rsid w:val="003B0F2D"/>
    <w:rsid w:val="003B276B"/>
    <w:rsid w:val="003B536B"/>
    <w:rsid w:val="003C3AAE"/>
    <w:rsid w:val="003C47EC"/>
    <w:rsid w:val="003D635B"/>
    <w:rsid w:val="003E12AD"/>
    <w:rsid w:val="003E4852"/>
    <w:rsid w:val="003E5F95"/>
    <w:rsid w:val="003E6634"/>
    <w:rsid w:val="003F2F37"/>
    <w:rsid w:val="003F5B1E"/>
    <w:rsid w:val="003F7782"/>
    <w:rsid w:val="004120F8"/>
    <w:rsid w:val="00412E5E"/>
    <w:rsid w:val="00414DED"/>
    <w:rsid w:val="00417B40"/>
    <w:rsid w:val="00421093"/>
    <w:rsid w:val="00421AAB"/>
    <w:rsid w:val="00422FF9"/>
    <w:rsid w:val="00425182"/>
    <w:rsid w:val="00427EC1"/>
    <w:rsid w:val="0043115B"/>
    <w:rsid w:val="00435104"/>
    <w:rsid w:val="00442A40"/>
    <w:rsid w:val="0044679C"/>
    <w:rsid w:val="00446DFE"/>
    <w:rsid w:val="004545A0"/>
    <w:rsid w:val="00456B5B"/>
    <w:rsid w:val="00460639"/>
    <w:rsid w:val="004621E9"/>
    <w:rsid w:val="004712C6"/>
    <w:rsid w:val="004736D5"/>
    <w:rsid w:val="00475126"/>
    <w:rsid w:val="00475D85"/>
    <w:rsid w:val="0047764F"/>
    <w:rsid w:val="00482B99"/>
    <w:rsid w:val="00484552"/>
    <w:rsid w:val="004860FC"/>
    <w:rsid w:val="00487A1A"/>
    <w:rsid w:val="00487FA6"/>
    <w:rsid w:val="00494266"/>
    <w:rsid w:val="00496D32"/>
    <w:rsid w:val="004A1883"/>
    <w:rsid w:val="004A5523"/>
    <w:rsid w:val="004B1918"/>
    <w:rsid w:val="004C2769"/>
    <w:rsid w:val="004C313B"/>
    <w:rsid w:val="004D4380"/>
    <w:rsid w:val="004E0D61"/>
    <w:rsid w:val="004E28F6"/>
    <w:rsid w:val="004E34AC"/>
    <w:rsid w:val="004F3189"/>
    <w:rsid w:val="004F7640"/>
    <w:rsid w:val="00500C11"/>
    <w:rsid w:val="00501E01"/>
    <w:rsid w:val="00503171"/>
    <w:rsid w:val="00505C20"/>
    <w:rsid w:val="00507F2B"/>
    <w:rsid w:val="00512392"/>
    <w:rsid w:val="005214F2"/>
    <w:rsid w:val="00524D16"/>
    <w:rsid w:val="0052580F"/>
    <w:rsid w:val="00525F8E"/>
    <w:rsid w:val="00525FDD"/>
    <w:rsid w:val="00530538"/>
    <w:rsid w:val="00537D48"/>
    <w:rsid w:val="00553A6D"/>
    <w:rsid w:val="00555E05"/>
    <w:rsid w:val="00556990"/>
    <w:rsid w:val="0056239E"/>
    <w:rsid w:val="00564B0B"/>
    <w:rsid w:val="00564B6B"/>
    <w:rsid w:val="00565EFD"/>
    <w:rsid w:val="005660DC"/>
    <w:rsid w:val="00566D63"/>
    <w:rsid w:val="00567317"/>
    <w:rsid w:val="00570E23"/>
    <w:rsid w:val="005745C2"/>
    <w:rsid w:val="00574F6C"/>
    <w:rsid w:val="00575031"/>
    <w:rsid w:val="00585FDF"/>
    <w:rsid w:val="0059251B"/>
    <w:rsid w:val="005927B0"/>
    <w:rsid w:val="005945B0"/>
    <w:rsid w:val="005962E6"/>
    <w:rsid w:val="005A224F"/>
    <w:rsid w:val="005A2BDF"/>
    <w:rsid w:val="005A60C6"/>
    <w:rsid w:val="005B0FF1"/>
    <w:rsid w:val="005B69CA"/>
    <w:rsid w:val="005C79B1"/>
    <w:rsid w:val="005C7EC8"/>
    <w:rsid w:val="005D07FA"/>
    <w:rsid w:val="005D5F83"/>
    <w:rsid w:val="005D7CC1"/>
    <w:rsid w:val="005E037D"/>
    <w:rsid w:val="005E30C1"/>
    <w:rsid w:val="005E3E2B"/>
    <w:rsid w:val="005E7150"/>
    <w:rsid w:val="005E7EFE"/>
    <w:rsid w:val="005F201F"/>
    <w:rsid w:val="005F40A3"/>
    <w:rsid w:val="0060380A"/>
    <w:rsid w:val="00606F0B"/>
    <w:rsid w:val="006073EC"/>
    <w:rsid w:val="00611C03"/>
    <w:rsid w:val="00612884"/>
    <w:rsid w:val="00617600"/>
    <w:rsid w:val="006269E7"/>
    <w:rsid w:val="00630EBC"/>
    <w:rsid w:val="006433AC"/>
    <w:rsid w:val="006472F8"/>
    <w:rsid w:val="006529BB"/>
    <w:rsid w:val="00655CEB"/>
    <w:rsid w:val="00655F34"/>
    <w:rsid w:val="0065720D"/>
    <w:rsid w:val="00657607"/>
    <w:rsid w:val="00660FE1"/>
    <w:rsid w:val="006612E3"/>
    <w:rsid w:val="00666BC4"/>
    <w:rsid w:val="00672C47"/>
    <w:rsid w:val="006737F5"/>
    <w:rsid w:val="00674175"/>
    <w:rsid w:val="00674C8D"/>
    <w:rsid w:val="00677E6E"/>
    <w:rsid w:val="00687897"/>
    <w:rsid w:val="00693997"/>
    <w:rsid w:val="006954A2"/>
    <w:rsid w:val="006969EF"/>
    <w:rsid w:val="00696CE9"/>
    <w:rsid w:val="006975D8"/>
    <w:rsid w:val="0069772E"/>
    <w:rsid w:val="006A16D1"/>
    <w:rsid w:val="006A2F54"/>
    <w:rsid w:val="006A3245"/>
    <w:rsid w:val="006A58F0"/>
    <w:rsid w:val="006A639B"/>
    <w:rsid w:val="006A677B"/>
    <w:rsid w:val="006B12D4"/>
    <w:rsid w:val="006B1BF2"/>
    <w:rsid w:val="006B772B"/>
    <w:rsid w:val="006B7F39"/>
    <w:rsid w:val="006C0D34"/>
    <w:rsid w:val="006C1CE1"/>
    <w:rsid w:val="006C4C15"/>
    <w:rsid w:val="006C7BA5"/>
    <w:rsid w:val="006D0527"/>
    <w:rsid w:val="006D1000"/>
    <w:rsid w:val="006D2952"/>
    <w:rsid w:val="006E107B"/>
    <w:rsid w:val="006E28E2"/>
    <w:rsid w:val="006E295D"/>
    <w:rsid w:val="006E3121"/>
    <w:rsid w:val="006E66E4"/>
    <w:rsid w:val="006E70D6"/>
    <w:rsid w:val="006F0576"/>
    <w:rsid w:val="0070595B"/>
    <w:rsid w:val="00705E3C"/>
    <w:rsid w:val="007077AA"/>
    <w:rsid w:val="00716C80"/>
    <w:rsid w:val="00720993"/>
    <w:rsid w:val="0072313F"/>
    <w:rsid w:val="00723983"/>
    <w:rsid w:val="00723EE9"/>
    <w:rsid w:val="007252C7"/>
    <w:rsid w:val="007262AB"/>
    <w:rsid w:val="0073432B"/>
    <w:rsid w:val="0073728B"/>
    <w:rsid w:val="00742461"/>
    <w:rsid w:val="00750745"/>
    <w:rsid w:val="00770A1D"/>
    <w:rsid w:val="00774ED1"/>
    <w:rsid w:val="007761F4"/>
    <w:rsid w:val="00776B57"/>
    <w:rsid w:val="00781A02"/>
    <w:rsid w:val="007836EE"/>
    <w:rsid w:val="007838E4"/>
    <w:rsid w:val="0078541D"/>
    <w:rsid w:val="0079387E"/>
    <w:rsid w:val="00793A34"/>
    <w:rsid w:val="007940EB"/>
    <w:rsid w:val="007B272A"/>
    <w:rsid w:val="007B4D02"/>
    <w:rsid w:val="007C22F9"/>
    <w:rsid w:val="007C4714"/>
    <w:rsid w:val="007C7AA2"/>
    <w:rsid w:val="007C7CB7"/>
    <w:rsid w:val="007D2FD3"/>
    <w:rsid w:val="007D484A"/>
    <w:rsid w:val="007D5423"/>
    <w:rsid w:val="007E2AFA"/>
    <w:rsid w:val="007E502C"/>
    <w:rsid w:val="007E528F"/>
    <w:rsid w:val="007E6B5D"/>
    <w:rsid w:val="007F160B"/>
    <w:rsid w:val="00802571"/>
    <w:rsid w:val="00802E8C"/>
    <w:rsid w:val="00803798"/>
    <w:rsid w:val="00805545"/>
    <w:rsid w:val="0080598F"/>
    <w:rsid w:val="00810AC0"/>
    <w:rsid w:val="00810E77"/>
    <w:rsid w:val="00816497"/>
    <w:rsid w:val="00817ABB"/>
    <w:rsid w:val="00822235"/>
    <w:rsid w:val="00826108"/>
    <w:rsid w:val="00833D26"/>
    <w:rsid w:val="00836383"/>
    <w:rsid w:val="008371F7"/>
    <w:rsid w:val="00840D10"/>
    <w:rsid w:val="00843126"/>
    <w:rsid w:val="00845AEF"/>
    <w:rsid w:val="00852EEE"/>
    <w:rsid w:val="0085658E"/>
    <w:rsid w:val="0085703F"/>
    <w:rsid w:val="00865662"/>
    <w:rsid w:val="008664B0"/>
    <w:rsid w:val="0087036A"/>
    <w:rsid w:val="00871F11"/>
    <w:rsid w:val="00877E4C"/>
    <w:rsid w:val="00882097"/>
    <w:rsid w:val="00882BBB"/>
    <w:rsid w:val="008905BF"/>
    <w:rsid w:val="008A0349"/>
    <w:rsid w:val="008A187A"/>
    <w:rsid w:val="008A36BD"/>
    <w:rsid w:val="008A5C0F"/>
    <w:rsid w:val="008A6E7F"/>
    <w:rsid w:val="008B09CA"/>
    <w:rsid w:val="008C11A6"/>
    <w:rsid w:val="008C6414"/>
    <w:rsid w:val="008C758F"/>
    <w:rsid w:val="008D2ABE"/>
    <w:rsid w:val="008E1C9C"/>
    <w:rsid w:val="008E3629"/>
    <w:rsid w:val="008F1267"/>
    <w:rsid w:val="008F1FDA"/>
    <w:rsid w:val="008F33F9"/>
    <w:rsid w:val="008F3753"/>
    <w:rsid w:val="008F67FC"/>
    <w:rsid w:val="0090007E"/>
    <w:rsid w:val="00900E44"/>
    <w:rsid w:val="00901E5F"/>
    <w:rsid w:val="0090229C"/>
    <w:rsid w:val="009224C1"/>
    <w:rsid w:val="00922AD3"/>
    <w:rsid w:val="00930149"/>
    <w:rsid w:val="009304F0"/>
    <w:rsid w:val="00932995"/>
    <w:rsid w:val="00932D08"/>
    <w:rsid w:val="00933AE3"/>
    <w:rsid w:val="00935EC5"/>
    <w:rsid w:val="00940863"/>
    <w:rsid w:val="009411B3"/>
    <w:rsid w:val="00943D3A"/>
    <w:rsid w:val="00946530"/>
    <w:rsid w:val="00964F5A"/>
    <w:rsid w:val="00966B39"/>
    <w:rsid w:val="00967120"/>
    <w:rsid w:val="00971121"/>
    <w:rsid w:val="009756A8"/>
    <w:rsid w:val="009804F3"/>
    <w:rsid w:val="00981F37"/>
    <w:rsid w:val="0098287F"/>
    <w:rsid w:val="00984ED5"/>
    <w:rsid w:val="00990883"/>
    <w:rsid w:val="00992018"/>
    <w:rsid w:val="0099792E"/>
    <w:rsid w:val="009A063D"/>
    <w:rsid w:val="009A0BD9"/>
    <w:rsid w:val="009A0E33"/>
    <w:rsid w:val="009A4232"/>
    <w:rsid w:val="009A43DE"/>
    <w:rsid w:val="009A5CC9"/>
    <w:rsid w:val="009B5985"/>
    <w:rsid w:val="009B77F3"/>
    <w:rsid w:val="009B7AA8"/>
    <w:rsid w:val="009C0252"/>
    <w:rsid w:val="009C320E"/>
    <w:rsid w:val="009D06A5"/>
    <w:rsid w:val="009E2A85"/>
    <w:rsid w:val="009E2E5D"/>
    <w:rsid w:val="009E6675"/>
    <w:rsid w:val="009F00B1"/>
    <w:rsid w:val="009F06CA"/>
    <w:rsid w:val="009F08A9"/>
    <w:rsid w:val="009F0A6B"/>
    <w:rsid w:val="009F53F3"/>
    <w:rsid w:val="009F7C14"/>
    <w:rsid w:val="00A0114B"/>
    <w:rsid w:val="00A03AA8"/>
    <w:rsid w:val="00A06298"/>
    <w:rsid w:val="00A10AD5"/>
    <w:rsid w:val="00A11C2B"/>
    <w:rsid w:val="00A14669"/>
    <w:rsid w:val="00A15161"/>
    <w:rsid w:val="00A21969"/>
    <w:rsid w:val="00A227CD"/>
    <w:rsid w:val="00A23363"/>
    <w:rsid w:val="00A26680"/>
    <w:rsid w:val="00A26755"/>
    <w:rsid w:val="00A27C3D"/>
    <w:rsid w:val="00A31B7C"/>
    <w:rsid w:val="00A35C89"/>
    <w:rsid w:val="00A363EE"/>
    <w:rsid w:val="00A42967"/>
    <w:rsid w:val="00A502DC"/>
    <w:rsid w:val="00A517EA"/>
    <w:rsid w:val="00A51A61"/>
    <w:rsid w:val="00A54921"/>
    <w:rsid w:val="00A554DF"/>
    <w:rsid w:val="00A571ED"/>
    <w:rsid w:val="00A635B6"/>
    <w:rsid w:val="00A63984"/>
    <w:rsid w:val="00A70512"/>
    <w:rsid w:val="00A8000B"/>
    <w:rsid w:val="00A801B9"/>
    <w:rsid w:val="00A81285"/>
    <w:rsid w:val="00A83646"/>
    <w:rsid w:val="00A8524B"/>
    <w:rsid w:val="00A90F3E"/>
    <w:rsid w:val="00A934FF"/>
    <w:rsid w:val="00A9643C"/>
    <w:rsid w:val="00AB0324"/>
    <w:rsid w:val="00AB4979"/>
    <w:rsid w:val="00AB4CD4"/>
    <w:rsid w:val="00AB5F7D"/>
    <w:rsid w:val="00AC1E79"/>
    <w:rsid w:val="00AC6423"/>
    <w:rsid w:val="00AC7552"/>
    <w:rsid w:val="00AD3851"/>
    <w:rsid w:val="00AD4CE9"/>
    <w:rsid w:val="00AD59B0"/>
    <w:rsid w:val="00AD6C0D"/>
    <w:rsid w:val="00AD7550"/>
    <w:rsid w:val="00AD7E36"/>
    <w:rsid w:val="00AE15EE"/>
    <w:rsid w:val="00AE21C9"/>
    <w:rsid w:val="00AE3036"/>
    <w:rsid w:val="00AE582D"/>
    <w:rsid w:val="00AE6129"/>
    <w:rsid w:val="00AF0788"/>
    <w:rsid w:val="00AF34A1"/>
    <w:rsid w:val="00AF7BDD"/>
    <w:rsid w:val="00B00413"/>
    <w:rsid w:val="00B02028"/>
    <w:rsid w:val="00B04533"/>
    <w:rsid w:val="00B12A57"/>
    <w:rsid w:val="00B1410A"/>
    <w:rsid w:val="00B2253B"/>
    <w:rsid w:val="00B24341"/>
    <w:rsid w:val="00B25DBB"/>
    <w:rsid w:val="00B26063"/>
    <w:rsid w:val="00B26B3F"/>
    <w:rsid w:val="00B34C7B"/>
    <w:rsid w:val="00B362C0"/>
    <w:rsid w:val="00B4271F"/>
    <w:rsid w:val="00B42F7E"/>
    <w:rsid w:val="00B6548F"/>
    <w:rsid w:val="00B7006F"/>
    <w:rsid w:val="00B731F8"/>
    <w:rsid w:val="00B7734D"/>
    <w:rsid w:val="00B80C53"/>
    <w:rsid w:val="00B80DB0"/>
    <w:rsid w:val="00B83C6A"/>
    <w:rsid w:val="00B8612E"/>
    <w:rsid w:val="00B8649D"/>
    <w:rsid w:val="00B94087"/>
    <w:rsid w:val="00B9481B"/>
    <w:rsid w:val="00B95364"/>
    <w:rsid w:val="00B960D4"/>
    <w:rsid w:val="00B975D5"/>
    <w:rsid w:val="00BA4271"/>
    <w:rsid w:val="00BB70A2"/>
    <w:rsid w:val="00BB7691"/>
    <w:rsid w:val="00BC0754"/>
    <w:rsid w:val="00BC30CB"/>
    <w:rsid w:val="00BC3443"/>
    <w:rsid w:val="00BD6325"/>
    <w:rsid w:val="00BD7770"/>
    <w:rsid w:val="00BE0396"/>
    <w:rsid w:val="00BE3D65"/>
    <w:rsid w:val="00BE51C0"/>
    <w:rsid w:val="00BE736F"/>
    <w:rsid w:val="00BF1FA2"/>
    <w:rsid w:val="00BF2032"/>
    <w:rsid w:val="00BF25AD"/>
    <w:rsid w:val="00BF4F63"/>
    <w:rsid w:val="00BF7D23"/>
    <w:rsid w:val="00C031B1"/>
    <w:rsid w:val="00C04947"/>
    <w:rsid w:val="00C06F2A"/>
    <w:rsid w:val="00C1137B"/>
    <w:rsid w:val="00C1537F"/>
    <w:rsid w:val="00C21D75"/>
    <w:rsid w:val="00C239A7"/>
    <w:rsid w:val="00C260BC"/>
    <w:rsid w:val="00C269C9"/>
    <w:rsid w:val="00C3409F"/>
    <w:rsid w:val="00C36328"/>
    <w:rsid w:val="00C4039A"/>
    <w:rsid w:val="00C40EE0"/>
    <w:rsid w:val="00C4103F"/>
    <w:rsid w:val="00C55445"/>
    <w:rsid w:val="00C56905"/>
    <w:rsid w:val="00C63973"/>
    <w:rsid w:val="00C6544C"/>
    <w:rsid w:val="00C7195D"/>
    <w:rsid w:val="00C7199D"/>
    <w:rsid w:val="00C740CA"/>
    <w:rsid w:val="00C82BE5"/>
    <w:rsid w:val="00C849F9"/>
    <w:rsid w:val="00C87DF9"/>
    <w:rsid w:val="00C9139C"/>
    <w:rsid w:val="00C9274A"/>
    <w:rsid w:val="00C92AD5"/>
    <w:rsid w:val="00C92F44"/>
    <w:rsid w:val="00C94AAE"/>
    <w:rsid w:val="00CA26E2"/>
    <w:rsid w:val="00CA42DA"/>
    <w:rsid w:val="00CA4D11"/>
    <w:rsid w:val="00CA5BBE"/>
    <w:rsid w:val="00CA5ED3"/>
    <w:rsid w:val="00CB7B88"/>
    <w:rsid w:val="00CC1290"/>
    <w:rsid w:val="00CD0009"/>
    <w:rsid w:val="00CD0ED1"/>
    <w:rsid w:val="00CD1E0F"/>
    <w:rsid w:val="00CD4986"/>
    <w:rsid w:val="00CD7963"/>
    <w:rsid w:val="00CE1F0E"/>
    <w:rsid w:val="00CE4AAB"/>
    <w:rsid w:val="00CE6650"/>
    <w:rsid w:val="00CE7267"/>
    <w:rsid w:val="00D04809"/>
    <w:rsid w:val="00D05776"/>
    <w:rsid w:val="00D129E4"/>
    <w:rsid w:val="00D132F5"/>
    <w:rsid w:val="00D1345E"/>
    <w:rsid w:val="00D14AB1"/>
    <w:rsid w:val="00D161FC"/>
    <w:rsid w:val="00D22196"/>
    <w:rsid w:val="00D22402"/>
    <w:rsid w:val="00D246F7"/>
    <w:rsid w:val="00D31308"/>
    <w:rsid w:val="00D31EF2"/>
    <w:rsid w:val="00D3531C"/>
    <w:rsid w:val="00D35D7D"/>
    <w:rsid w:val="00D37654"/>
    <w:rsid w:val="00D41343"/>
    <w:rsid w:val="00D41C4D"/>
    <w:rsid w:val="00D434E3"/>
    <w:rsid w:val="00D43D0B"/>
    <w:rsid w:val="00D456FE"/>
    <w:rsid w:val="00D46390"/>
    <w:rsid w:val="00D533B7"/>
    <w:rsid w:val="00D60F39"/>
    <w:rsid w:val="00D61F5C"/>
    <w:rsid w:val="00D63F57"/>
    <w:rsid w:val="00D65B48"/>
    <w:rsid w:val="00D66886"/>
    <w:rsid w:val="00D67F25"/>
    <w:rsid w:val="00D7091B"/>
    <w:rsid w:val="00D71493"/>
    <w:rsid w:val="00D80B2C"/>
    <w:rsid w:val="00D8214D"/>
    <w:rsid w:val="00D86343"/>
    <w:rsid w:val="00D91F0C"/>
    <w:rsid w:val="00D92072"/>
    <w:rsid w:val="00D96C4F"/>
    <w:rsid w:val="00DA1E16"/>
    <w:rsid w:val="00DA5836"/>
    <w:rsid w:val="00DA7E93"/>
    <w:rsid w:val="00DB1BB4"/>
    <w:rsid w:val="00DB2751"/>
    <w:rsid w:val="00DB7E66"/>
    <w:rsid w:val="00DC2368"/>
    <w:rsid w:val="00DC6B69"/>
    <w:rsid w:val="00DD3B00"/>
    <w:rsid w:val="00DD4313"/>
    <w:rsid w:val="00DE1614"/>
    <w:rsid w:val="00DE3F39"/>
    <w:rsid w:val="00DF0E77"/>
    <w:rsid w:val="00DF1877"/>
    <w:rsid w:val="00DF242C"/>
    <w:rsid w:val="00DF4BBC"/>
    <w:rsid w:val="00E03B88"/>
    <w:rsid w:val="00E07B66"/>
    <w:rsid w:val="00E171F2"/>
    <w:rsid w:val="00E21690"/>
    <w:rsid w:val="00E238EF"/>
    <w:rsid w:val="00E24995"/>
    <w:rsid w:val="00E2529F"/>
    <w:rsid w:val="00E25C56"/>
    <w:rsid w:val="00E30E11"/>
    <w:rsid w:val="00E31797"/>
    <w:rsid w:val="00E36033"/>
    <w:rsid w:val="00E41C32"/>
    <w:rsid w:val="00E41EC5"/>
    <w:rsid w:val="00E56D4A"/>
    <w:rsid w:val="00E76C8F"/>
    <w:rsid w:val="00E904DE"/>
    <w:rsid w:val="00E93D4C"/>
    <w:rsid w:val="00EA24B0"/>
    <w:rsid w:val="00EA6911"/>
    <w:rsid w:val="00EB12BA"/>
    <w:rsid w:val="00EB706A"/>
    <w:rsid w:val="00EC3515"/>
    <w:rsid w:val="00EC3518"/>
    <w:rsid w:val="00ED0843"/>
    <w:rsid w:val="00ED6DC6"/>
    <w:rsid w:val="00ED7864"/>
    <w:rsid w:val="00EE33A1"/>
    <w:rsid w:val="00EF3B30"/>
    <w:rsid w:val="00F011DD"/>
    <w:rsid w:val="00F029DB"/>
    <w:rsid w:val="00F0358D"/>
    <w:rsid w:val="00F1019F"/>
    <w:rsid w:val="00F111AC"/>
    <w:rsid w:val="00F1367C"/>
    <w:rsid w:val="00F1378B"/>
    <w:rsid w:val="00F13AD4"/>
    <w:rsid w:val="00F1477E"/>
    <w:rsid w:val="00F1746A"/>
    <w:rsid w:val="00F236D5"/>
    <w:rsid w:val="00F23960"/>
    <w:rsid w:val="00F2525F"/>
    <w:rsid w:val="00F262AC"/>
    <w:rsid w:val="00F35726"/>
    <w:rsid w:val="00F4144D"/>
    <w:rsid w:val="00F417B8"/>
    <w:rsid w:val="00F428E1"/>
    <w:rsid w:val="00F4345E"/>
    <w:rsid w:val="00F442F2"/>
    <w:rsid w:val="00F46A03"/>
    <w:rsid w:val="00F51B53"/>
    <w:rsid w:val="00F523C3"/>
    <w:rsid w:val="00F53575"/>
    <w:rsid w:val="00F5455A"/>
    <w:rsid w:val="00F60219"/>
    <w:rsid w:val="00F651EB"/>
    <w:rsid w:val="00F720EF"/>
    <w:rsid w:val="00F7728B"/>
    <w:rsid w:val="00F8073C"/>
    <w:rsid w:val="00F90A06"/>
    <w:rsid w:val="00F94337"/>
    <w:rsid w:val="00FA0D82"/>
    <w:rsid w:val="00FA3E18"/>
    <w:rsid w:val="00FA7A76"/>
    <w:rsid w:val="00FB0F14"/>
    <w:rsid w:val="00FB36BB"/>
    <w:rsid w:val="00FB371C"/>
    <w:rsid w:val="00FB404E"/>
    <w:rsid w:val="00FC3F4C"/>
    <w:rsid w:val="00FC4150"/>
    <w:rsid w:val="00FC7E88"/>
    <w:rsid w:val="00FD00A0"/>
    <w:rsid w:val="00FD095A"/>
    <w:rsid w:val="00FE1C94"/>
    <w:rsid w:val="00FE4F20"/>
    <w:rsid w:val="00FE5850"/>
    <w:rsid w:val="00FE612D"/>
    <w:rsid w:val="00FE6D02"/>
    <w:rsid w:val="00FF5073"/>
    <w:rsid w:val="00FF66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275920D"/>
  <w15:docId w15:val="{1EA7192F-B094-420C-9DA5-90684239FA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B0EAD"/>
    <w:rPr>
      <w:rFonts w:ascii="Courier New" w:hAnsi="Courier New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1B0EAD"/>
    <w:pPr>
      <w:jc w:val="center"/>
    </w:pPr>
    <w:rPr>
      <w:rFonts w:ascii="Eras Bold ITC" w:hAnsi="Eras Bold ITC"/>
    </w:rPr>
  </w:style>
  <w:style w:type="character" w:styleId="Strong">
    <w:name w:val="Strong"/>
    <w:basedOn w:val="DefaultParagraphFont"/>
    <w:qFormat/>
    <w:rsid w:val="001B0EAD"/>
    <w:rPr>
      <w:b/>
      <w:bCs/>
    </w:rPr>
  </w:style>
  <w:style w:type="paragraph" w:styleId="Header">
    <w:name w:val="header"/>
    <w:basedOn w:val="Normal"/>
    <w:rsid w:val="00C87DF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C87DF9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A5311"/>
    <w:rPr>
      <w:rFonts w:ascii="Courier New" w:hAnsi="Courier New"/>
      <w:sz w:val="24"/>
      <w:szCs w:val="24"/>
    </w:rPr>
  </w:style>
  <w:style w:type="paragraph" w:styleId="BalloonText">
    <w:name w:val="Balloon Text"/>
    <w:basedOn w:val="Normal"/>
    <w:link w:val="BalloonTextChar"/>
    <w:rsid w:val="003A531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A5311"/>
    <w:rPr>
      <w:rFonts w:ascii="Tahoma" w:hAnsi="Tahoma" w:cs="Tahoma"/>
      <w:sz w:val="16"/>
      <w:szCs w:val="16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9F00B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9F00B1"/>
    <w:rPr>
      <w:rFonts w:ascii="Courier New" w:hAnsi="Courier New" w:cs="Courier New"/>
    </w:rPr>
  </w:style>
  <w:style w:type="paragraph" w:styleId="ListParagraph">
    <w:name w:val="List Paragraph"/>
    <w:basedOn w:val="Normal"/>
    <w:uiPriority w:val="34"/>
    <w:qFormat/>
    <w:rsid w:val="00C849F9"/>
    <w:pPr>
      <w:ind w:left="720"/>
      <w:contextualSpacing/>
    </w:pPr>
  </w:style>
  <w:style w:type="paragraph" w:styleId="PlainText">
    <w:name w:val="Plain Text"/>
    <w:basedOn w:val="Normal"/>
    <w:link w:val="PlainTextChar"/>
    <w:uiPriority w:val="99"/>
    <w:semiHidden/>
    <w:unhideWhenUsed/>
    <w:rsid w:val="00CD1E0F"/>
    <w:rPr>
      <w:rFonts w:ascii="Calibri" w:eastAsiaTheme="minorHAnsi" w:hAnsi="Calibri" w:cstheme="minorBidi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CD1E0F"/>
    <w:rPr>
      <w:rFonts w:ascii="Calibri" w:eastAsiaTheme="minorHAnsi" w:hAnsi="Calibri" w:cstheme="minorBidi"/>
      <w:sz w:val="22"/>
      <w:szCs w:val="21"/>
    </w:rPr>
  </w:style>
  <w:style w:type="character" w:styleId="Hyperlink">
    <w:name w:val="Hyperlink"/>
    <w:basedOn w:val="DefaultParagraphFont"/>
    <w:unhideWhenUsed/>
    <w:rsid w:val="002F10F0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F10F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5346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0519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793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3756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402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690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032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73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9508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420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6638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422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8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541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711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527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113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Administrator\Desktop\NHGCSA\BOD%20Meetings\Template-Agend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Template-Agenda</Template>
  <TotalTime>6</TotalTime>
  <Pages>1</Pages>
  <Words>95</Words>
  <Characters>546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The New Hampshire Golf Course</vt:lpstr>
    </vt:vector>
  </TitlesOfParts>
  <Company>Valued Customer</Company>
  <LinksUpToDate>false</LinksUpToDate>
  <CharactersWithSpaces>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New Hampshire Golf Course</dc:title>
  <dc:creator>Admin</dc:creator>
  <cp:lastModifiedBy>Matthew Fiorentino</cp:lastModifiedBy>
  <cp:revision>10</cp:revision>
  <cp:lastPrinted>2016-01-28T15:18:00Z</cp:lastPrinted>
  <dcterms:created xsi:type="dcterms:W3CDTF">2024-05-05T14:20:00Z</dcterms:created>
  <dcterms:modified xsi:type="dcterms:W3CDTF">2024-05-05T14:25:00Z</dcterms:modified>
</cp:coreProperties>
</file>